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4157" w:rsidRPr="00EB29E1" w:rsidRDefault="00784157" w:rsidP="00810F75">
      <w:pPr>
        <w:widowControl w:val="0"/>
        <w:shd w:val="clear" w:color="auto" w:fill="FFFFFF"/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EB29E1">
        <w:rPr>
          <w:rFonts w:ascii="Times New Roman" w:hAnsi="Times New Roman"/>
          <w:b/>
          <w:spacing w:val="-1"/>
          <w:sz w:val="28"/>
          <w:szCs w:val="28"/>
        </w:rPr>
        <w:t>Ханты-Мансийский автономный округ – Югра</w:t>
      </w:r>
      <w:r w:rsidRPr="00EB29E1">
        <w:rPr>
          <w:rFonts w:ascii="Times New Roman" w:hAnsi="Times New Roman"/>
          <w:b/>
          <w:sz w:val="28"/>
          <w:szCs w:val="28"/>
        </w:rPr>
        <w:t xml:space="preserve">                                                     </w:t>
      </w:r>
      <w:r w:rsidRPr="00EB29E1">
        <w:rPr>
          <w:rFonts w:ascii="Times New Roman" w:hAnsi="Times New Roman"/>
          <w:b/>
          <w:spacing w:val="-1"/>
          <w:sz w:val="28"/>
          <w:szCs w:val="28"/>
        </w:rPr>
        <w:t>Ханты-Мансийский район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</w:t>
      </w:r>
      <w:r w:rsidRPr="00EB29E1">
        <w:rPr>
          <w:rFonts w:ascii="Times New Roman" w:hAnsi="Times New Roman"/>
          <w:sz w:val="28"/>
          <w:szCs w:val="28"/>
        </w:rPr>
        <w:t>МУНИЦИПАЛЬНОЕ ОБРАЗОВАНИЕ                                                   СЕЛЬСКОЕ ПОСЕЛЕНИЕ КЕДРОВЫЙ</w:t>
      </w:r>
    </w:p>
    <w:p w:rsidR="00784157" w:rsidRPr="00EB29E1" w:rsidRDefault="00784157" w:rsidP="00810F75">
      <w:pPr>
        <w:widowControl w:val="0"/>
        <w:shd w:val="clear" w:color="auto" w:fill="FFFFFF"/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EB29E1">
        <w:rPr>
          <w:rFonts w:ascii="Times New Roman" w:hAnsi="Times New Roman"/>
          <w:spacing w:val="-2"/>
          <w:sz w:val="28"/>
          <w:szCs w:val="28"/>
        </w:rPr>
        <w:t>АДМИНИСТРАЦИЯ СЕЛЬСКОГО ПОСЕЛЕНИЯ</w:t>
      </w:r>
    </w:p>
    <w:p w:rsidR="00784157" w:rsidRPr="00EB29E1" w:rsidRDefault="00784157" w:rsidP="00810F75">
      <w:pPr>
        <w:widowControl w:val="0"/>
        <w:shd w:val="clear" w:color="auto" w:fill="FFFFFF"/>
        <w:spacing w:line="240" w:lineRule="auto"/>
        <w:jc w:val="center"/>
        <w:rPr>
          <w:rFonts w:ascii="Times New Roman" w:hAnsi="Times New Roman"/>
          <w:spacing w:val="-2"/>
          <w:sz w:val="28"/>
          <w:szCs w:val="28"/>
        </w:rPr>
      </w:pPr>
      <w:r w:rsidRPr="00EB29E1">
        <w:rPr>
          <w:rFonts w:ascii="Times New Roman" w:hAnsi="Times New Roman"/>
          <w:spacing w:val="-2"/>
          <w:sz w:val="28"/>
          <w:szCs w:val="28"/>
        </w:rPr>
        <w:t>ПОСТАНОВЛЕНИЕ</w:t>
      </w:r>
    </w:p>
    <w:p w:rsidR="00784157" w:rsidRPr="00EB29E1" w:rsidRDefault="00784157" w:rsidP="00810F75">
      <w:pPr>
        <w:pStyle w:val="a0"/>
        <w:jc w:val="center"/>
        <w:rPr>
          <w:b/>
          <w:sz w:val="28"/>
          <w:szCs w:val="28"/>
        </w:rPr>
      </w:pPr>
    </w:p>
    <w:p w:rsidR="00784157" w:rsidRPr="00EB29E1" w:rsidRDefault="00784157" w:rsidP="00810F75">
      <w:pPr>
        <w:pStyle w:val="a0"/>
        <w:rPr>
          <w:sz w:val="28"/>
          <w:szCs w:val="28"/>
        </w:rPr>
      </w:pPr>
      <w:r>
        <w:rPr>
          <w:sz w:val="28"/>
          <w:szCs w:val="28"/>
        </w:rPr>
        <w:t>от  15.09</w:t>
      </w:r>
      <w:r w:rsidRPr="00EB29E1">
        <w:rPr>
          <w:sz w:val="28"/>
          <w:szCs w:val="28"/>
        </w:rPr>
        <w:t xml:space="preserve">.2017                                                                       </w:t>
      </w:r>
      <w:r>
        <w:rPr>
          <w:sz w:val="28"/>
          <w:szCs w:val="28"/>
        </w:rPr>
        <w:t xml:space="preserve">            № 26</w:t>
      </w:r>
    </w:p>
    <w:p w:rsidR="00784157" w:rsidRPr="00EB29E1" w:rsidRDefault="00784157" w:rsidP="00810F75">
      <w:pPr>
        <w:pStyle w:val="a0"/>
        <w:rPr>
          <w:sz w:val="28"/>
          <w:szCs w:val="28"/>
        </w:rPr>
      </w:pPr>
      <w:r w:rsidRPr="00EB29E1">
        <w:rPr>
          <w:i/>
          <w:sz w:val="28"/>
          <w:szCs w:val="28"/>
        </w:rPr>
        <w:t>п.Кедровый</w:t>
      </w:r>
    </w:p>
    <w:p w:rsidR="00784157" w:rsidRDefault="00784157" w:rsidP="005B143D">
      <w:pPr>
        <w:autoSpaceDE w:val="0"/>
        <w:autoSpaceDN w:val="0"/>
        <w:adjustRightInd w:val="0"/>
        <w:spacing w:after="0" w:line="240" w:lineRule="auto"/>
        <w:ind w:right="1"/>
        <w:jc w:val="center"/>
        <w:rPr>
          <w:rFonts w:ascii="Times New Roman" w:hAnsi="Times New Roman"/>
          <w:b/>
          <w:sz w:val="28"/>
          <w:szCs w:val="28"/>
          <w:lang w:eastAsia="en-US"/>
        </w:rPr>
      </w:pPr>
    </w:p>
    <w:p w:rsidR="00784157" w:rsidRDefault="00784157" w:rsidP="00810F7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8"/>
          <w:szCs w:val="28"/>
        </w:rPr>
      </w:pPr>
      <w:r w:rsidRPr="00810F75">
        <w:rPr>
          <w:rFonts w:ascii="Times New Roman" w:hAnsi="Times New Roman"/>
          <w:bCs/>
          <w:sz w:val="28"/>
          <w:szCs w:val="28"/>
        </w:rPr>
        <w:t xml:space="preserve">О правилах содержания мест погребения и </w:t>
      </w:r>
    </w:p>
    <w:p w:rsidR="00784157" w:rsidRDefault="00784157" w:rsidP="00810F7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en-US"/>
        </w:rPr>
      </w:pPr>
      <w:r w:rsidRPr="00810F75">
        <w:rPr>
          <w:rFonts w:ascii="Times New Roman" w:hAnsi="Times New Roman"/>
          <w:bCs/>
          <w:sz w:val="28"/>
          <w:szCs w:val="28"/>
        </w:rPr>
        <w:t xml:space="preserve">порядке деятельности </w:t>
      </w:r>
      <w:r w:rsidRPr="00810F75">
        <w:rPr>
          <w:rFonts w:ascii="Times New Roman" w:hAnsi="Times New Roman"/>
          <w:sz w:val="28"/>
          <w:szCs w:val="28"/>
          <w:lang w:eastAsia="en-US"/>
        </w:rPr>
        <w:t xml:space="preserve">общественных(ого) </w:t>
      </w:r>
    </w:p>
    <w:p w:rsidR="00784157" w:rsidRDefault="00784157" w:rsidP="00810F7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en-US"/>
        </w:rPr>
      </w:pPr>
      <w:r w:rsidRPr="00810F75">
        <w:rPr>
          <w:rFonts w:ascii="Times New Roman" w:hAnsi="Times New Roman"/>
          <w:sz w:val="28"/>
          <w:szCs w:val="28"/>
          <w:lang w:eastAsia="en-US"/>
        </w:rPr>
        <w:t>кладбищ(а) на территории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810F75">
        <w:rPr>
          <w:rFonts w:ascii="Times New Roman" w:hAnsi="Times New Roman"/>
          <w:sz w:val="28"/>
          <w:szCs w:val="28"/>
          <w:lang w:eastAsia="en-US"/>
        </w:rPr>
        <w:t xml:space="preserve">муниципального </w:t>
      </w:r>
    </w:p>
    <w:p w:rsidR="00784157" w:rsidRPr="00810F75" w:rsidRDefault="00784157" w:rsidP="00810F7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8"/>
          <w:szCs w:val="28"/>
        </w:rPr>
      </w:pPr>
      <w:r w:rsidRPr="00810F75">
        <w:rPr>
          <w:rFonts w:ascii="Times New Roman" w:hAnsi="Times New Roman"/>
          <w:sz w:val="28"/>
          <w:szCs w:val="28"/>
          <w:lang w:eastAsia="en-US"/>
        </w:rPr>
        <w:t>образования сельского поселения Кедровый</w:t>
      </w:r>
    </w:p>
    <w:p w:rsidR="00784157" w:rsidRDefault="00784157" w:rsidP="005E13A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784157" w:rsidRDefault="00784157" w:rsidP="00810F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en-US"/>
        </w:rPr>
      </w:pPr>
      <w:r w:rsidRPr="000D544B">
        <w:rPr>
          <w:rFonts w:ascii="Times New Roman" w:hAnsi="Times New Roman"/>
          <w:sz w:val="28"/>
          <w:szCs w:val="28"/>
          <w:lang w:eastAsia="en-US"/>
        </w:rPr>
        <w:t>В соответствии с Федеральным</w:t>
      </w:r>
      <w:r>
        <w:rPr>
          <w:rFonts w:ascii="Times New Roman" w:hAnsi="Times New Roman"/>
          <w:sz w:val="28"/>
          <w:szCs w:val="28"/>
          <w:lang w:eastAsia="en-US"/>
        </w:rPr>
        <w:t>и</w:t>
      </w:r>
      <w:r w:rsidRPr="000D544B">
        <w:rPr>
          <w:rFonts w:ascii="Times New Roman" w:hAnsi="Times New Roman"/>
          <w:sz w:val="28"/>
          <w:szCs w:val="28"/>
          <w:lang w:eastAsia="en-US"/>
        </w:rPr>
        <w:t xml:space="preserve"> закон</w:t>
      </w:r>
      <w:r>
        <w:rPr>
          <w:rFonts w:ascii="Times New Roman" w:hAnsi="Times New Roman"/>
          <w:sz w:val="28"/>
          <w:szCs w:val="28"/>
          <w:lang w:eastAsia="en-US"/>
        </w:rPr>
        <w:t>ами</w:t>
      </w:r>
      <w:r w:rsidRPr="000D544B">
        <w:rPr>
          <w:rFonts w:ascii="Times New Roman" w:hAnsi="Times New Roman"/>
          <w:sz w:val="28"/>
          <w:szCs w:val="28"/>
          <w:lang w:eastAsia="en-US"/>
        </w:rPr>
        <w:t xml:space="preserve"> </w:t>
      </w:r>
      <w:r w:rsidRPr="0061219D">
        <w:rPr>
          <w:rFonts w:ascii="Times New Roman" w:hAnsi="Times New Roman"/>
          <w:sz w:val="28"/>
          <w:szCs w:val="28"/>
          <w:lang w:eastAsia="en-US"/>
        </w:rPr>
        <w:t xml:space="preserve">от </w:t>
      </w:r>
      <w:r>
        <w:rPr>
          <w:rFonts w:ascii="Times New Roman" w:hAnsi="Times New Roman"/>
          <w:sz w:val="28"/>
          <w:szCs w:val="28"/>
          <w:lang w:eastAsia="en-US"/>
        </w:rPr>
        <w:t xml:space="preserve">6 октября </w:t>
      </w:r>
      <w:r w:rsidRPr="0061219D">
        <w:rPr>
          <w:rFonts w:ascii="Times New Roman" w:hAnsi="Times New Roman"/>
          <w:sz w:val="28"/>
          <w:szCs w:val="28"/>
          <w:lang w:eastAsia="en-US"/>
        </w:rPr>
        <w:t>2003</w:t>
      </w:r>
      <w:r>
        <w:rPr>
          <w:rFonts w:ascii="Times New Roman" w:hAnsi="Times New Roman"/>
          <w:sz w:val="28"/>
          <w:szCs w:val="28"/>
          <w:lang w:eastAsia="en-US"/>
        </w:rPr>
        <w:t xml:space="preserve"> года</w:t>
      </w:r>
      <w:r w:rsidRPr="0061219D">
        <w:rPr>
          <w:rFonts w:ascii="Times New Roman" w:hAnsi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/>
          <w:sz w:val="28"/>
          <w:szCs w:val="28"/>
          <w:lang w:eastAsia="en-US"/>
        </w:rPr>
        <w:br/>
        <w:t>№</w:t>
      </w:r>
      <w:r w:rsidRPr="0061219D">
        <w:rPr>
          <w:rFonts w:ascii="Times New Roman" w:hAnsi="Times New Roman"/>
          <w:sz w:val="28"/>
          <w:szCs w:val="28"/>
          <w:lang w:eastAsia="en-US"/>
        </w:rPr>
        <w:t xml:space="preserve"> 131-ФЗ </w:t>
      </w:r>
      <w:r>
        <w:rPr>
          <w:rFonts w:ascii="Times New Roman" w:hAnsi="Times New Roman"/>
          <w:sz w:val="28"/>
          <w:szCs w:val="28"/>
          <w:lang w:eastAsia="en-US"/>
        </w:rPr>
        <w:t>«</w:t>
      </w:r>
      <w:r w:rsidRPr="0061219D">
        <w:rPr>
          <w:rFonts w:ascii="Times New Roman" w:hAnsi="Times New Roman"/>
          <w:sz w:val="28"/>
          <w:szCs w:val="28"/>
          <w:lang w:eastAsia="en-US"/>
        </w:rPr>
        <w:t xml:space="preserve">Об общих принципах организации местного </w:t>
      </w:r>
      <w:r>
        <w:rPr>
          <w:rFonts w:ascii="Times New Roman" w:hAnsi="Times New Roman"/>
          <w:sz w:val="28"/>
          <w:szCs w:val="28"/>
          <w:lang w:eastAsia="en-US"/>
        </w:rPr>
        <w:br/>
      </w:r>
      <w:r w:rsidRPr="0061219D">
        <w:rPr>
          <w:rFonts w:ascii="Times New Roman" w:hAnsi="Times New Roman"/>
          <w:sz w:val="28"/>
          <w:szCs w:val="28"/>
          <w:lang w:eastAsia="en-US"/>
        </w:rPr>
        <w:t>самоуправления в Российской Федерации</w:t>
      </w:r>
      <w:r>
        <w:rPr>
          <w:rFonts w:ascii="Times New Roman" w:hAnsi="Times New Roman"/>
          <w:sz w:val="28"/>
          <w:szCs w:val="28"/>
          <w:lang w:eastAsia="en-US"/>
        </w:rPr>
        <w:t xml:space="preserve">», </w:t>
      </w:r>
      <w:r w:rsidRPr="006F2DFC">
        <w:rPr>
          <w:rFonts w:ascii="Times New Roman" w:hAnsi="Times New Roman"/>
          <w:sz w:val="28"/>
          <w:szCs w:val="28"/>
          <w:lang w:eastAsia="en-US"/>
        </w:rPr>
        <w:t>от 12</w:t>
      </w:r>
      <w:r>
        <w:rPr>
          <w:rFonts w:ascii="Times New Roman" w:hAnsi="Times New Roman"/>
          <w:sz w:val="28"/>
          <w:szCs w:val="28"/>
          <w:lang w:eastAsia="en-US"/>
        </w:rPr>
        <w:t xml:space="preserve"> января </w:t>
      </w:r>
      <w:r w:rsidRPr="006F2DFC">
        <w:rPr>
          <w:rFonts w:ascii="Times New Roman" w:hAnsi="Times New Roman"/>
          <w:sz w:val="28"/>
          <w:szCs w:val="28"/>
          <w:lang w:eastAsia="en-US"/>
        </w:rPr>
        <w:t>1996</w:t>
      </w:r>
      <w:r>
        <w:rPr>
          <w:rFonts w:ascii="Times New Roman" w:hAnsi="Times New Roman"/>
          <w:sz w:val="28"/>
          <w:szCs w:val="28"/>
          <w:lang w:eastAsia="en-US"/>
        </w:rPr>
        <w:t xml:space="preserve"> года</w:t>
      </w:r>
      <w:r w:rsidRPr="006F2DFC">
        <w:rPr>
          <w:rFonts w:ascii="Times New Roman" w:hAnsi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/>
          <w:sz w:val="28"/>
          <w:szCs w:val="28"/>
          <w:lang w:eastAsia="en-US"/>
        </w:rPr>
        <w:br/>
      </w:r>
      <w:r w:rsidRPr="006F2DFC">
        <w:rPr>
          <w:rFonts w:ascii="Times New Roman" w:hAnsi="Times New Roman"/>
          <w:sz w:val="28"/>
          <w:szCs w:val="28"/>
          <w:lang w:eastAsia="en-US"/>
        </w:rPr>
        <w:t>8-ФЗ</w:t>
      </w:r>
      <w:r>
        <w:rPr>
          <w:rFonts w:ascii="Times New Roman" w:hAnsi="Times New Roman"/>
          <w:sz w:val="28"/>
          <w:szCs w:val="28"/>
          <w:lang w:eastAsia="en-US"/>
        </w:rPr>
        <w:t xml:space="preserve"> «</w:t>
      </w:r>
      <w:r w:rsidRPr="006F2DFC">
        <w:rPr>
          <w:rFonts w:ascii="Times New Roman" w:hAnsi="Times New Roman"/>
          <w:sz w:val="28"/>
          <w:szCs w:val="28"/>
          <w:lang w:eastAsia="en-US"/>
        </w:rPr>
        <w:t>О погребении и похоронном деле</w:t>
      </w:r>
      <w:r>
        <w:rPr>
          <w:rFonts w:ascii="Times New Roman" w:hAnsi="Times New Roman"/>
          <w:sz w:val="28"/>
          <w:szCs w:val="28"/>
          <w:lang w:eastAsia="en-US"/>
        </w:rPr>
        <w:t xml:space="preserve">», </w:t>
      </w:r>
      <w:r>
        <w:rPr>
          <w:rFonts w:ascii="Times New Roman" w:hAnsi="Times New Roman"/>
          <w:sz w:val="28"/>
          <w:szCs w:val="28"/>
        </w:rPr>
        <w:t xml:space="preserve">руководствуясь статьей 3 </w:t>
      </w:r>
      <w:r w:rsidRPr="000D544B">
        <w:rPr>
          <w:rFonts w:ascii="Times New Roman" w:hAnsi="Times New Roman"/>
          <w:bCs/>
          <w:sz w:val="28"/>
          <w:szCs w:val="28"/>
          <w:lang w:eastAsia="en-US"/>
        </w:rPr>
        <w:t>Устав</w:t>
      </w:r>
      <w:r>
        <w:rPr>
          <w:rFonts w:ascii="Times New Roman" w:hAnsi="Times New Roman"/>
          <w:bCs/>
          <w:sz w:val="28"/>
          <w:szCs w:val="28"/>
          <w:lang w:eastAsia="en-US"/>
        </w:rPr>
        <w:t>а сельского поселения Кедровый:</w:t>
      </w:r>
    </w:p>
    <w:p w:rsidR="00784157" w:rsidRPr="0060522E" w:rsidRDefault="00784157" w:rsidP="00810F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i/>
          <w:sz w:val="20"/>
          <w:szCs w:val="20"/>
          <w:lang w:eastAsia="en-US"/>
        </w:rPr>
      </w:pPr>
    </w:p>
    <w:p w:rsidR="00784157" w:rsidRPr="00437168" w:rsidRDefault="00784157" w:rsidP="004371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437168">
        <w:rPr>
          <w:rFonts w:ascii="Times New Roman" w:hAnsi="Times New Roman"/>
          <w:sz w:val="28"/>
          <w:szCs w:val="28"/>
          <w:lang w:eastAsia="en-US"/>
        </w:rPr>
        <w:t>1.</w:t>
      </w:r>
      <w:r w:rsidRPr="00437168">
        <w:rPr>
          <w:rFonts w:ascii="Times New Roman" w:hAnsi="Times New Roman"/>
          <w:sz w:val="28"/>
          <w:szCs w:val="28"/>
          <w:lang w:eastAsia="en-US"/>
        </w:rPr>
        <w:tab/>
        <w:t>Утвердить:</w:t>
      </w:r>
    </w:p>
    <w:p w:rsidR="00784157" w:rsidRPr="003736B9" w:rsidRDefault="00784157" w:rsidP="005F5D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i/>
          <w:sz w:val="20"/>
          <w:szCs w:val="20"/>
          <w:lang w:eastAsia="en-US"/>
        </w:rPr>
      </w:pPr>
      <w:r w:rsidRPr="00437168">
        <w:rPr>
          <w:rFonts w:ascii="Times New Roman" w:hAnsi="Times New Roman"/>
          <w:sz w:val="28"/>
          <w:szCs w:val="28"/>
          <w:lang w:eastAsia="en-US"/>
        </w:rPr>
        <w:t>1.1.</w:t>
      </w:r>
      <w:r>
        <w:tab/>
      </w:r>
      <w:r w:rsidRPr="00B94E61">
        <w:rPr>
          <w:rFonts w:ascii="Times New Roman" w:hAnsi="Times New Roman"/>
          <w:sz w:val="28"/>
          <w:szCs w:val="28"/>
          <w:lang w:eastAsia="en-US"/>
        </w:rPr>
        <w:t>Правила содержания мест погребения на территории</w:t>
      </w:r>
      <w:r>
        <w:rPr>
          <w:rFonts w:ascii="Times New Roman" w:hAnsi="Times New Roman"/>
          <w:sz w:val="28"/>
          <w:szCs w:val="28"/>
          <w:lang w:eastAsia="en-US"/>
        </w:rPr>
        <w:t xml:space="preserve"> сельского поселения Кедровый </w:t>
      </w:r>
      <w:r w:rsidRPr="000D544B">
        <w:rPr>
          <w:rFonts w:ascii="Times New Roman" w:hAnsi="Times New Roman"/>
          <w:sz w:val="28"/>
          <w:szCs w:val="28"/>
          <w:lang w:eastAsia="en-US"/>
        </w:rPr>
        <w:t>(приложение 1).</w:t>
      </w:r>
    </w:p>
    <w:p w:rsidR="00784157" w:rsidRPr="003736B9" w:rsidRDefault="00784157" w:rsidP="005F5D47">
      <w:pPr>
        <w:autoSpaceDE w:val="0"/>
        <w:autoSpaceDN w:val="0"/>
        <w:adjustRightInd w:val="0"/>
        <w:spacing w:after="0" w:line="240" w:lineRule="auto"/>
        <w:ind w:right="1" w:firstLine="709"/>
        <w:jc w:val="both"/>
        <w:rPr>
          <w:rFonts w:ascii="Times New Roman" w:hAnsi="Times New Roman"/>
          <w:bCs/>
          <w:i/>
          <w:sz w:val="20"/>
          <w:szCs w:val="20"/>
          <w:lang w:eastAsia="en-US"/>
        </w:rPr>
      </w:pPr>
      <w:r w:rsidRPr="000D544B">
        <w:rPr>
          <w:rFonts w:ascii="Times New Roman" w:hAnsi="Times New Roman"/>
          <w:sz w:val="28"/>
          <w:szCs w:val="28"/>
          <w:lang w:eastAsia="en-US"/>
        </w:rPr>
        <w:t>1.</w:t>
      </w:r>
      <w:r>
        <w:rPr>
          <w:rFonts w:ascii="Times New Roman" w:hAnsi="Times New Roman"/>
          <w:sz w:val="28"/>
          <w:szCs w:val="28"/>
          <w:lang w:eastAsia="en-US"/>
        </w:rPr>
        <w:t>2</w:t>
      </w:r>
      <w:r w:rsidRPr="000D544B">
        <w:rPr>
          <w:rFonts w:ascii="Times New Roman" w:hAnsi="Times New Roman"/>
          <w:sz w:val="28"/>
          <w:szCs w:val="28"/>
          <w:lang w:eastAsia="en-US"/>
        </w:rPr>
        <w:t>.</w:t>
      </w:r>
      <w:r w:rsidRPr="000D544B">
        <w:rPr>
          <w:rFonts w:ascii="Times New Roman" w:hAnsi="Times New Roman"/>
          <w:sz w:val="28"/>
          <w:szCs w:val="28"/>
          <w:lang w:eastAsia="en-US"/>
        </w:rPr>
        <w:tab/>
      </w:r>
      <w:r>
        <w:rPr>
          <w:rFonts w:ascii="Times New Roman" w:hAnsi="Times New Roman"/>
          <w:sz w:val="28"/>
          <w:szCs w:val="28"/>
          <w:lang w:eastAsia="en-US"/>
        </w:rPr>
        <w:t>Порядок</w:t>
      </w:r>
      <w:r w:rsidRPr="003736B9">
        <w:t xml:space="preserve"> </w:t>
      </w:r>
      <w:r w:rsidRPr="003736B9">
        <w:rPr>
          <w:rFonts w:ascii="Times New Roman" w:hAnsi="Times New Roman"/>
          <w:sz w:val="28"/>
          <w:szCs w:val="28"/>
          <w:lang w:eastAsia="en-US"/>
        </w:rPr>
        <w:t>деятельности общественных</w:t>
      </w:r>
      <w:r>
        <w:rPr>
          <w:rFonts w:ascii="Times New Roman" w:hAnsi="Times New Roman"/>
          <w:sz w:val="28"/>
          <w:szCs w:val="28"/>
          <w:lang w:eastAsia="en-US"/>
        </w:rPr>
        <w:t>(ого)</w:t>
      </w:r>
      <w:r w:rsidRPr="003736B9">
        <w:rPr>
          <w:rFonts w:ascii="Times New Roman" w:hAnsi="Times New Roman"/>
          <w:sz w:val="28"/>
          <w:szCs w:val="28"/>
          <w:lang w:eastAsia="en-US"/>
        </w:rPr>
        <w:t xml:space="preserve"> кладбищ</w:t>
      </w:r>
      <w:r>
        <w:rPr>
          <w:rFonts w:ascii="Times New Roman" w:hAnsi="Times New Roman"/>
          <w:sz w:val="28"/>
          <w:szCs w:val="28"/>
          <w:lang w:eastAsia="en-US"/>
        </w:rPr>
        <w:t>(а)</w:t>
      </w:r>
      <w:r w:rsidRPr="003736B9">
        <w:rPr>
          <w:rFonts w:ascii="Times New Roman" w:hAnsi="Times New Roman"/>
          <w:sz w:val="28"/>
          <w:szCs w:val="28"/>
          <w:lang w:eastAsia="en-US"/>
        </w:rPr>
        <w:t xml:space="preserve"> на территории</w:t>
      </w:r>
      <w:r>
        <w:rPr>
          <w:rFonts w:ascii="Times New Roman" w:hAnsi="Times New Roman"/>
          <w:sz w:val="28"/>
          <w:szCs w:val="28"/>
          <w:lang w:eastAsia="en-US"/>
        </w:rPr>
        <w:t xml:space="preserve"> сельского поселения Кедровый </w:t>
      </w:r>
      <w:r w:rsidRPr="000D544B">
        <w:rPr>
          <w:rFonts w:ascii="Times New Roman" w:hAnsi="Times New Roman"/>
          <w:sz w:val="28"/>
          <w:szCs w:val="28"/>
          <w:lang w:eastAsia="en-US"/>
        </w:rPr>
        <w:t>(приложение 2).</w:t>
      </w:r>
    </w:p>
    <w:p w:rsidR="00784157" w:rsidRPr="005F5D47" w:rsidRDefault="00784157" w:rsidP="005F5D47">
      <w:pPr>
        <w:widowControl w:val="0"/>
        <w:suppressAutoHyphens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F5D47">
        <w:rPr>
          <w:rFonts w:ascii="Times New Roman" w:hAnsi="Times New Roman"/>
          <w:sz w:val="28"/>
          <w:szCs w:val="28"/>
        </w:rPr>
        <w:t xml:space="preserve">          2.</w:t>
      </w:r>
      <w:r w:rsidRPr="005F5D47">
        <w:rPr>
          <w:rFonts w:ascii="Times New Roman" w:hAnsi="Times New Roman"/>
          <w:sz w:val="28"/>
          <w:szCs w:val="28"/>
        </w:rPr>
        <w:tab/>
        <w:t xml:space="preserve">Обнародовать настоящее постановление на официальном информационном стенде сельского поселения </w:t>
      </w:r>
      <w:r w:rsidRPr="005F5D47">
        <w:rPr>
          <w:rFonts w:ascii="Times New Roman" w:hAnsi="Times New Roman"/>
          <w:sz w:val="28"/>
          <w:szCs w:val="28"/>
          <w:lang w:eastAsia="en-US"/>
        </w:rPr>
        <w:t>Кедровый</w:t>
      </w:r>
      <w:r w:rsidRPr="005F5D47">
        <w:rPr>
          <w:rFonts w:ascii="Times New Roman" w:hAnsi="Times New Roman"/>
          <w:sz w:val="28"/>
          <w:szCs w:val="28"/>
        </w:rPr>
        <w:t xml:space="preserve">, а также разместить на официальном сайте Ханты-Мансийского района.  </w:t>
      </w:r>
    </w:p>
    <w:p w:rsidR="00784157" w:rsidRPr="005F5D47" w:rsidRDefault="00784157" w:rsidP="005F5D47">
      <w:pPr>
        <w:widowControl w:val="0"/>
        <w:suppressAutoHyphens/>
        <w:autoSpaceDE w:val="0"/>
        <w:autoSpaceDN w:val="0"/>
        <w:jc w:val="both"/>
        <w:rPr>
          <w:rFonts w:ascii="Times New Roman" w:hAnsi="Times New Roman"/>
          <w:sz w:val="28"/>
          <w:szCs w:val="28"/>
          <w:lang w:eastAsia="en-US"/>
        </w:rPr>
      </w:pPr>
      <w:r w:rsidRPr="005F5D47">
        <w:rPr>
          <w:rFonts w:ascii="Times New Roman" w:hAnsi="Times New Roman"/>
          <w:i/>
          <w:sz w:val="28"/>
          <w:szCs w:val="28"/>
        </w:rPr>
        <w:t xml:space="preserve">           </w:t>
      </w:r>
      <w:r w:rsidRPr="005F5D47">
        <w:rPr>
          <w:rFonts w:ascii="Times New Roman" w:hAnsi="Times New Roman"/>
          <w:sz w:val="28"/>
          <w:szCs w:val="28"/>
        </w:rPr>
        <w:t xml:space="preserve">3. </w:t>
      </w:r>
      <w:r w:rsidRPr="005F5D47">
        <w:rPr>
          <w:rFonts w:ascii="Times New Roman" w:hAnsi="Times New Roman"/>
          <w:sz w:val="28"/>
          <w:szCs w:val="28"/>
          <w:lang w:eastAsia="en-US"/>
        </w:rPr>
        <w:t xml:space="preserve">Настоящее </w:t>
      </w:r>
      <w:r w:rsidRPr="005F5D47">
        <w:rPr>
          <w:rFonts w:ascii="Times New Roman" w:hAnsi="Times New Roman"/>
          <w:sz w:val="28"/>
          <w:szCs w:val="28"/>
        </w:rPr>
        <w:t>постановление вступает в силу с момента его обнародования.</w:t>
      </w:r>
    </w:p>
    <w:p w:rsidR="00784157" w:rsidRPr="00D725BC" w:rsidRDefault="00784157" w:rsidP="00704FF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  <w:lang w:eastAsia="en-US"/>
        </w:rPr>
      </w:pPr>
    </w:p>
    <w:p w:rsidR="00784157" w:rsidRDefault="00784157" w:rsidP="0043716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sz w:val="28"/>
          <w:szCs w:val="28"/>
          <w:lang w:eastAsia="en-US"/>
        </w:rPr>
      </w:pPr>
    </w:p>
    <w:p w:rsidR="00784157" w:rsidRDefault="00784157" w:rsidP="007F558C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i/>
          <w:sz w:val="28"/>
          <w:szCs w:val="28"/>
          <w:lang w:eastAsia="en-US"/>
        </w:rPr>
      </w:pPr>
    </w:p>
    <w:p w:rsidR="00784157" w:rsidRPr="005F5D47" w:rsidRDefault="00784157" w:rsidP="005F5D47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Глава сельского поселения Кедровый                                А.А.Козлов</w:t>
      </w:r>
    </w:p>
    <w:p w:rsidR="00784157" w:rsidRDefault="00784157" w:rsidP="007F558C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i/>
          <w:sz w:val="28"/>
          <w:szCs w:val="28"/>
          <w:lang w:eastAsia="en-US"/>
        </w:rPr>
      </w:pPr>
    </w:p>
    <w:p w:rsidR="00784157" w:rsidRDefault="00784157" w:rsidP="007F558C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i/>
          <w:sz w:val="28"/>
          <w:szCs w:val="28"/>
          <w:lang w:eastAsia="en-US"/>
        </w:rPr>
      </w:pPr>
    </w:p>
    <w:p w:rsidR="00784157" w:rsidRDefault="00784157" w:rsidP="007F558C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i/>
          <w:sz w:val="28"/>
          <w:szCs w:val="28"/>
          <w:lang w:eastAsia="en-US"/>
        </w:rPr>
      </w:pPr>
    </w:p>
    <w:p w:rsidR="00784157" w:rsidRDefault="00784157" w:rsidP="007F558C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i/>
          <w:sz w:val="28"/>
          <w:szCs w:val="28"/>
          <w:lang w:eastAsia="en-US"/>
        </w:rPr>
      </w:pPr>
    </w:p>
    <w:p w:rsidR="00784157" w:rsidRDefault="00784157" w:rsidP="007F558C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i/>
          <w:sz w:val="28"/>
          <w:szCs w:val="28"/>
          <w:lang w:eastAsia="en-US"/>
        </w:rPr>
      </w:pPr>
    </w:p>
    <w:p w:rsidR="00784157" w:rsidRDefault="00784157" w:rsidP="007F558C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i/>
          <w:sz w:val="28"/>
          <w:szCs w:val="28"/>
          <w:lang w:eastAsia="en-US"/>
        </w:rPr>
      </w:pPr>
    </w:p>
    <w:p w:rsidR="00784157" w:rsidRPr="005F5D47" w:rsidRDefault="00784157" w:rsidP="005F5D47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  <w:lang w:eastAsia="en-US"/>
        </w:rPr>
      </w:pPr>
    </w:p>
    <w:p w:rsidR="00784157" w:rsidRDefault="00784157" w:rsidP="007F558C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i/>
          <w:sz w:val="28"/>
          <w:szCs w:val="28"/>
          <w:lang w:eastAsia="en-US"/>
        </w:rPr>
      </w:pPr>
    </w:p>
    <w:p w:rsidR="00784157" w:rsidRDefault="00784157" w:rsidP="007F558C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Приложение 1 </w:t>
      </w:r>
    </w:p>
    <w:p w:rsidR="00784157" w:rsidRDefault="00784157" w:rsidP="007F558C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постановлению администрации </w:t>
      </w:r>
    </w:p>
    <w:p w:rsidR="00784157" w:rsidRDefault="00784157" w:rsidP="007F558C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 поселения Кедровый</w:t>
      </w:r>
    </w:p>
    <w:p w:rsidR="00784157" w:rsidRDefault="00784157" w:rsidP="007F558C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15.09.2017г. № 26 </w:t>
      </w:r>
    </w:p>
    <w:p w:rsidR="00784157" w:rsidRDefault="00784157" w:rsidP="007F558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784157" w:rsidRDefault="00784157" w:rsidP="007F558C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784157" w:rsidRDefault="00784157" w:rsidP="00E756A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5F4781">
        <w:rPr>
          <w:rFonts w:ascii="Times New Roman" w:hAnsi="Times New Roman"/>
          <w:b/>
          <w:bCs/>
          <w:sz w:val="28"/>
          <w:szCs w:val="28"/>
        </w:rPr>
        <w:t xml:space="preserve">Правила содержания мест </w:t>
      </w:r>
      <w:r>
        <w:rPr>
          <w:rFonts w:ascii="Times New Roman" w:hAnsi="Times New Roman"/>
          <w:b/>
          <w:bCs/>
          <w:sz w:val="28"/>
          <w:szCs w:val="28"/>
        </w:rPr>
        <w:t>погребения</w:t>
      </w: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5F4781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 xml:space="preserve">на территории сельского поселения Кедровый </w:t>
      </w: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5F4781">
        <w:rPr>
          <w:rFonts w:ascii="Times New Roman" w:hAnsi="Times New Roman"/>
          <w:sz w:val="28"/>
          <w:szCs w:val="28"/>
        </w:rPr>
        <w:t>Настоящие Правила разработаны в соответствии с Федеральными законами от 12 января 1996 года 8-ФЗ «О погребении и похоронном деле», от 6 октября 2003 года № 131-ФЗ «Об общих принципах организации местного самоуправления в Российской Федерации», постановлением Главного государственного санитарного врача Российской Федерации от 28 июня 2011 года  № 84 «Об утверждении СанПиН 2.1.2882-11 «Гигиенические требования к размещению, устройству и содержанию кладбищ, зданий и сооружений похоронного назначения» с учетом  рекомендаций о порядке похорон и содержании кладбищ в Российской Федерации МДК 11-01.2002 (рекомендованы Протоколом Госстроя Российской Федерации от 25 декабря 2001 года № 01-НС-22/1).</w:t>
      </w: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784157" w:rsidRPr="005F4781" w:rsidRDefault="00784157" w:rsidP="00E756A1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Cs/>
          <w:sz w:val="28"/>
          <w:szCs w:val="28"/>
          <w:lang w:val="en-US"/>
        </w:rPr>
      </w:pPr>
      <w:r w:rsidRPr="005F4781">
        <w:rPr>
          <w:rFonts w:ascii="Times New Roman" w:hAnsi="Times New Roman"/>
          <w:bCs/>
          <w:sz w:val="28"/>
          <w:szCs w:val="28"/>
        </w:rPr>
        <w:t>Общие положения</w:t>
      </w: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784157" w:rsidRPr="005F4781" w:rsidRDefault="00784157" w:rsidP="00E756A1">
      <w:pPr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0" w:firstLine="680"/>
        <w:jc w:val="both"/>
        <w:outlineLvl w:val="0"/>
        <w:rPr>
          <w:rFonts w:ascii="Times New Roman" w:hAnsi="Times New Roman"/>
          <w:sz w:val="28"/>
          <w:szCs w:val="28"/>
        </w:rPr>
      </w:pPr>
      <w:r w:rsidRPr="005F4781">
        <w:rPr>
          <w:rFonts w:ascii="Times New Roman" w:hAnsi="Times New Roman"/>
          <w:sz w:val="28"/>
          <w:szCs w:val="28"/>
        </w:rPr>
        <w:t>Деятельность на местах погребения осуществляется в соответствии с санитарными и экологическими требованиями и настоящими Правилами, которые являются обязательными для исполнения физическими лицами, юридическими лицами независимо от организационно-правовых форм, а также индивидуальными предпринимателями.</w:t>
      </w:r>
    </w:p>
    <w:p w:rsidR="00784157" w:rsidRPr="005F4781" w:rsidRDefault="00784157" w:rsidP="00E756A1">
      <w:pPr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0" w:firstLine="680"/>
        <w:jc w:val="both"/>
        <w:outlineLvl w:val="0"/>
        <w:rPr>
          <w:rFonts w:ascii="Times New Roman" w:hAnsi="Times New Roman"/>
          <w:sz w:val="28"/>
          <w:szCs w:val="28"/>
        </w:rPr>
      </w:pPr>
      <w:r w:rsidRPr="005F4781">
        <w:rPr>
          <w:rFonts w:ascii="Times New Roman" w:hAnsi="Times New Roman"/>
          <w:sz w:val="28"/>
          <w:szCs w:val="28"/>
        </w:rPr>
        <w:t xml:space="preserve">В соответствии с Федеральным законом от 12 января 1996 года 8-ФЗ «О погребении и похоронном деле» местами погребения являются отведенные в соответствии с этическими, санитарными и экологическими требованиями участки земли с сооружаемыми на них кладбищами для захоронения тел (останков) умерших, </w:t>
      </w:r>
      <w:hyperlink r:id="rId7" w:history="1">
        <w:r w:rsidRPr="005F4781">
          <w:rPr>
            <w:rStyle w:val="Hyperlink"/>
            <w:sz w:val="28"/>
            <w:szCs w:val="28"/>
          </w:rPr>
          <w:t>стенами скорби</w:t>
        </w:r>
      </w:hyperlink>
      <w:r w:rsidRPr="005F4781">
        <w:rPr>
          <w:rFonts w:ascii="Times New Roman" w:hAnsi="Times New Roman"/>
          <w:sz w:val="28"/>
          <w:szCs w:val="28"/>
        </w:rPr>
        <w:t xml:space="preserve"> для захоронения урн с прахом умерших (пеплом после сожжения тел (останков) умерших), крематориями для предания тел (останков) умерших огню, а также иными зданиями и сооружениями, предназначенными для осуществления погребения умерших.</w:t>
      </w: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  <w:r w:rsidRPr="005F4781">
        <w:rPr>
          <w:rFonts w:ascii="Times New Roman" w:hAnsi="Times New Roman"/>
          <w:sz w:val="28"/>
          <w:szCs w:val="28"/>
        </w:rPr>
        <w:t>Понятия, используемые в настоящих Правилах, применяются в значении, определенном законодательством Российской Федерации.</w:t>
      </w:r>
    </w:p>
    <w:p w:rsidR="00784157" w:rsidRPr="008E5BF8" w:rsidRDefault="00784157" w:rsidP="00E756A1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0" w:firstLine="680"/>
        <w:jc w:val="both"/>
        <w:outlineLvl w:val="0"/>
        <w:rPr>
          <w:rFonts w:ascii="Times New Roman" w:hAnsi="Times New Roman"/>
          <w:i/>
          <w:sz w:val="28"/>
          <w:szCs w:val="28"/>
        </w:rPr>
      </w:pPr>
      <w:r w:rsidRPr="008E5BF8">
        <w:rPr>
          <w:rFonts w:ascii="Times New Roman" w:hAnsi="Times New Roman"/>
          <w:sz w:val="28"/>
          <w:szCs w:val="28"/>
        </w:rPr>
        <w:t xml:space="preserve">Решение о создании места погребения на территории сельского поселения </w:t>
      </w:r>
      <w:r>
        <w:rPr>
          <w:rFonts w:ascii="Times New Roman" w:hAnsi="Times New Roman"/>
          <w:sz w:val="28"/>
          <w:szCs w:val="28"/>
        </w:rPr>
        <w:t>Кедровый</w:t>
      </w:r>
      <w:r w:rsidRPr="008E5BF8">
        <w:rPr>
          <w:rFonts w:ascii="Times New Roman" w:hAnsi="Times New Roman"/>
          <w:sz w:val="28"/>
          <w:szCs w:val="28"/>
        </w:rPr>
        <w:t xml:space="preserve"> принимается администрацией сельского поселения </w:t>
      </w:r>
      <w:r>
        <w:rPr>
          <w:rFonts w:ascii="Times New Roman" w:hAnsi="Times New Roman"/>
          <w:sz w:val="28"/>
          <w:szCs w:val="28"/>
        </w:rPr>
        <w:t>Кедровый</w:t>
      </w:r>
      <w:r w:rsidRPr="008E5BF8">
        <w:rPr>
          <w:rFonts w:ascii="Times New Roman" w:hAnsi="Times New Roman"/>
          <w:sz w:val="28"/>
          <w:szCs w:val="28"/>
        </w:rPr>
        <w:t>.</w:t>
      </w: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5F4781">
        <w:rPr>
          <w:rFonts w:ascii="Times New Roman" w:hAnsi="Times New Roman"/>
          <w:sz w:val="28"/>
          <w:szCs w:val="28"/>
        </w:rPr>
        <w:t xml:space="preserve">Выбор земельного участка для размещения места погребения, и его предоставление осуществляется </w:t>
      </w:r>
      <w:r>
        <w:rPr>
          <w:rFonts w:ascii="Times New Roman" w:hAnsi="Times New Roman"/>
          <w:sz w:val="28"/>
          <w:szCs w:val="28"/>
        </w:rPr>
        <w:t xml:space="preserve">администрацией сельского поселения Кедровый </w:t>
      </w:r>
      <w:r w:rsidRPr="005F4781">
        <w:rPr>
          <w:rFonts w:ascii="Times New Roman" w:hAnsi="Times New Roman"/>
          <w:sz w:val="28"/>
          <w:szCs w:val="28"/>
        </w:rPr>
        <w:t>в соответствии с Федеральным закон</w:t>
      </w:r>
      <w:r>
        <w:rPr>
          <w:rFonts w:ascii="Times New Roman" w:hAnsi="Times New Roman"/>
          <w:sz w:val="28"/>
          <w:szCs w:val="28"/>
        </w:rPr>
        <w:t xml:space="preserve">ом от 12 января 1996 года 8-ФЗ </w:t>
      </w:r>
      <w:r w:rsidRPr="005F4781">
        <w:rPr>
          <w:rFonts w:ascii="Times New Roman" w:hAnsi="Times New Roman"/>
          <w:sz w:val="28"/>
          <w:szCs w:val="28"/>
        </w:rPr>
        <w:t xml:space="preserve">«О погребении и похоронном деле». </w:t>
      </w: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5F4781">
        <w:rPr>
          <w:rFonts w:ascii="Times New Roman" w:hAnsi="Times New Roman"/>
          <w:sz w:val="28"/>
          <w:szCs w:val="28"/>
        </w:rPr>
        <w:t xml:space="preserve">Приостановление и прекращение деятельности на месте погребения производятся в случаях, установленных с Федеральным законом от </w:t>
      </w:r>
      <w:r w:rsidRPr="005F4781">
        <w:rPr>
          <w:rFonts w:ascii="Times New Roman" w:hAnsi="Times New Roman"/>
          <w:sz w:val="28"/>
          <w:szCs w:val="28"/>
        </w:rPr>
        <w:br/>
        <w:t>12 января 1996 года 8-ФЗ «О погребении и похоронном деле».</w:t>
      </w:r>
    </w:p>
    <w:p w:rsidR="00784157" w:rsidRPr="008E5BF8" w:rsidRDefault="00784157" w:rsidP="00E756A1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0" w:firstLine="680"/>
        <w:jc w:val="both"/>
        <w:outlineLvl w:val="0"/>
        <w:rPr>
          <w:rFonts w:ascii="Times New Roman" w:hAnsi="Times New Roman"/>
          <w:sz w:val="28"/>
          <w:szCs w:val="28"/>
        </w:rPr>
      </w:pPr>
      <w:r w:rsidRPr="008E5BF8">
        <w:rPr>
          <w:rFonts w:ascii="Times New Roman" w:hAnsi="Times New Roman"/>
          <w:sz w:val="28"/>
          <w:szCs w:val="28"/>
        </w:rPr>
        <w:t>Создаваемые места погребения должны быть доступны для инвалидов и маломобильных лиц.</w:t>
      </w: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784157" w:rsidRPr="005F4781" w:rsidRDefault="00784157" w:rsidP="00E756A1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Cs/>
          <w:sz w:val="28"/>
          <w:szCs w:val="28"/>
        </w:rPr>
      </w:pPr>
      <w:r w:rsidRPr="005F4781">
        <w:rPr>
          <w:rFonts w:ascii="Times New Roman" w:hAnsi="Times New Roman"/>
          <w:bCs/>
          <w:sz w:val="28"/>
          <w:szCs w:val="28"/>
        </w:rPr>
        <w:t>Оборудование мест погребения</w:t>
      </w: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784157" w:rsidRDefault="00784157" w:rsidP="00E756A1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  <w:r w:rsidRPr="008E5BF8">
        <w:rPr>
          <w:rFonts w:ascii="Times New Roman" w:hAnsi="Times New Roman"/>
          <w:sz w:val="28"/>
          <w:szCs w:val="28"/>
        </w:rPr>
        <w:t>Территори</w:t>
      </w:r>
      <w:r>
        <w:rPr>
          <w:rFonts w:ascii="Times New Roman" w:hAnsi="Times New Roman"/>
          <w:sz w:val="28"/>
          <w:szCs w:val="28"/>
        </w:rPr>
        <w:t xml:space="preserve">я мест погребения  (кладбища) подразделяется на </w:t>
      </w:r>
    </w:p>
    <w:p w:rsidR="00784157" w:rsidRPr="007C0B41" w:rsidRDefault="00784157" w:rsidP="00E756A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  <w:r w:rsidRPr="007C0B41">
        <w:rPr>
          <w:rFonts w:ascii="Times New Roman" w:hAnsi="Times New Roman"/>
          <w:sz w:val="28"/>
          <w:szCs w:val="28"/>
        </w:rPr>
        <w:t>следующие функционально-территориальные зоны: кладбища независимо от способа захоронения следует подразделять на функциональные зоны:</w:t>
      </w:r>
    </w:p>
    <w:p w:rsidR="00784157" w:rsidRDefault="00784157" w:rsidP="00E756A1">
      <w:pPr>
        <w:pStyle w:val="ListParagraph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1429" w:hanging="720"/>
        <w:jc w:val="both"/>
        <w:outlineLvl w:val="0"/>
        <w:rPr>
          <w:rFonts w:ascii="Times New Roman" w:hAnsi="Times New Roman"/>
          <w:sz w:val="28"/>
          <w:szCs w:val="28"/>
        </w:rPr>
      </w:pPr>
      <w:r w:rsidRPr="007C0B41">
        <w:rPr>
          <w:rFonts w:ascii="Times New Roman" w:hAnsi="Times New Roman"/>
          <w:sz w:val="28"/>
          <w:szCs w:val="28"/>
        </w:rPr>
        <w:t xml:space="preserve">Входная зона, в пределах которой размещаются въезды-выезды </w:t>
      </w:r>
    </w:p>
    <w:p w:rsidR="00784157" w:rsidRPr="007C0B41" w:rsidRDefault="00784157" w:rsidP="00E756A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  <w:r w:rsidRPr="007C0B41">
        <w:rPr>
          <w:rFonts w:ascii="Times New Roman" w:hAnsi="Times New Roman"/>
          <w:sz w:val="28"/>
          <w:szCs w:val="28"/>
        </w:rPr>
        <w:t>для автотранспорта и входы-выходы для посетителей;</w:t>
      </w:r>
    </w:p>
    <w:p w:rsidR="00784157" w:rsidRPr="007C0B41" w:rsidRDefault="00784157" w:rsidP="00E756A1">
      <w:pPr>
        <w:pStyle w:val="ListParagraph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1429" w:hanging="72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Административно-хозяйственная зона (при необходимости);</w:t>
      </w:r>
    </w:p>
    <w:p w:rsidR="00784157" w:rsidRPr="008E5BF8" w:rsidRDefault="00784157" w:rsidP="00E756A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5.3. Р</w:t>
      </w:r>
      <w:r w:rsidRPr="008E5BF8">
        <w:rPr>
          <w:rFonts w:ascii="Times New Roman" w:hAnsi="Times New Roman"/>
          <w:sz w:val="28"/>
          <w:szCs w:val="28"/>
        </w:rPr>
        <w:t>итуальн</w:t>
      </w:r>
      <w:r>
        <w:rPr>
          <w:rFonts w:ascii="Times New Roman" w:hAnsi="Times New Roman"/>
          <w:sz w:val="28"/>
          <w:szCs w:val="28"/>
        </w:rPr>
        <w:t>ая зона</w:t>
      </w:r>
      <w:r w:rsidRPr="008E5BF8">
        <w:rPr>
          <w:rFonts w:ascii="Times New Roman" w:hAnsi="Times New Roman"/>
          <w:sz w:val="28"/>
          <w:szCs w:val="28"/>
        </w:rPr>
        <w:t xml:space="preserve"> (по необходимости);</w:t>
      </w:r>
    </w:p>
    <w:p w:rsidR="00784157" w:rsidRPr="008E5BF8" w:rsidRDefault="00784157" w:rsidP="00E756A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5.4. Зона </w:t>
      </w:r>
      <w:r w:rsidRPr="008E5BF8">
        <w:rPr>
          <w:rFonts w:ascii="Times New Roman" w:hAnsi="Times New Roman"/>
          <w:sz w:val="28"/>
          <w:szCs w:val="28"/>
        </w:rPr>
        <w:t>захоронений, в пределах ко</w:t>
      </w:r>
      <w:r>
        <w:rPr>
          <w:rFonts w:ascii="Times New Roman" w:hAnsi="Times New Roman"/>
          <w:sz w:val="28"/>
          <w:szCs w:val="28"/>
        </w:rPr>
        <w:t>торой осуществляется погребение.</w:t>
      </w:r>
    </w:p>
    <w:p w:rsidR="00784157" w:rsidRPr="008E5BF8" w:rsidRDefault="00784157" w:rsidP="00E756A1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0" w:firstLine="680"/>
        <w:jc w:val="both"/>
        <w:outlineLvl w:val="0"/>
        <w:rPr>
          <w:rFonts w:ascii="Times New Roman" w:hAnsi="Times New Roman"/>
          <w:sz w:val="28"/>
          <w:szCs w:val="28"/>
        </w:rPr>
      </w:pPr>
      <w:r w:rsidRPr="008E5BF8">
        <w:rPr>
          <w:rFonts w:ascii="Times New Roman" w:hAnsi="Times New Roman"/>
          <w:sz w:val="28"/>
          <w:szCs w:val="28"/>
        </w:rPr>
        <w:t>В пределах территории мест погребения предусматриваются:</w:t>
      </w:r>
    </w:p>
    <w:p w:rsidR="00784157" w:rsidRDefault="00784157" w:rsidP="00E756A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6.1.</w:t>
      </w:r>
      <w:r w:rsidRPr="005F4781">
        <w:rPr>
          <w:rFonts w:ascii="Times New Roman" w:hAnsi="Times New Roman"/>
          <w:sz w:val="28"/>
          <w:szCs w:val="28"/>
        </w:rPr>
        <w:t>Проезды и пешеходные дорожки;</w:t>
      </w: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6.2. Бесплатная автостоянка для транспортных средств (в случае невозможности оборудования стоянки в пределах территории мест погребения возможно её устройство на прилегающей территории);</w:t>
      </w: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6.3. </w:t>
      </w:r>
      <w:r w:rsidRPr="005F4781">
        <w:rPr>
          <w:rFonts w:ascii="Times New Roman" w:hAnsi="Times New Roman"/>
          <w:sz w:val="28"/>
          <w:szCs w:val="28"/>
        </w:rPr>
        <w:t>Мусоросборники, урны для сбора мусора;</w:t>
      </w:r>
    </w:p>
    <w:p w:rsidR="00784157" w:rsidRPr="009040A9" w:rsidRDefault="00784157" w:rsidP="00E756A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FF0000"/>
          <w:sz w:val="28"/>
          <w:szCs w:val="28"/>
        </w:rPr>
      </w:pPr>
      <w:r w:rsidRPr="005F4781">
        <w:rPr>
          <w:rFonts w:ascii="Times New Roman" w:hAnsi="Times New Roman"/>
          <w:sz w:val="28"/>
          <w:szCs w:val="28"/>
        </w:rPr>
        <w:t xml:space="preserve">Места захоронения предоставляются в соответствии с установленной планировкой кладбища. </w:t>
      </w:r>
    </w:p>
    <w:p w:rsidR="00784157" w:rsidRPr="008E5BF8" w:rsidRDefault="00784157" w:rsidP="00E756A1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0" w:firstLine="680"/>
        <w:jc w:val="both"/>
        <w:outlineLvl w:val="0"/>
        <w:rPr>
          <w:rFonts w:ascii="Times New Roman" w:hAnsi="Times New Roman"/>
          <w:sz w:val="28"/>
          <w:szCs w:val="28"/>
        </w:rPr>
      </w:pPr>
      <w:r w:rsidRPr="008E5BF8">
        <w:rPr>
          <w:rFonts w:ascii="Times New Roman" w:hAnsi="Times New Roman"/>
          <w:sz w:val="28"/>
          <w:szCs w:val="28"/>
        </w:rPr>
        <w:t xml:space="preserve">Устройство кладбища осуществляется в соответствии с постановлением Главного государственного санитарного врача Российской Федерации от </w:t>
      </w:r>
      <w:smartTag w:uri="urn:schemas-microsoft-com:office:smarttags" w:element="date">
        <w:smartTagPr>
          <w:attr w:name="ls" w:val="trans"/>
          <w:attr w:name="Month" w:val="6"/>
          <w:attr w:name="Day" w:val="28"/>
          <w:attr w:name="Year" w:val="2011"/>
        </w:smartTagPr>
        <w:r w:rsidRPr="008E5BF8">
          <w:rPr>
            <w:rFonts w:ascii="Times New Roman" w:hAnsi="Times New Roman"/>
            <w:sz w:val="28"/>
            <w:szCs w:val="28"/>
          </w:rPr>
          <w:t>28 июня 2011 года</w:t>
        </w:r>
      </w:smartTag>
      <w:r w:rsidRPr="008E5BF8">
        <w:rPr>
          <w:rFonts w:ascii="Times New Roman" w:hAnsi="Times New Roman"/>
          <w:sz w:val="28"/>
          <w:szCs w:val="28"/>
        </w:rPr>
        <w:t xml:space="preserve">  № 84 «Об утверждении СанПиН 2.1.2882-11 «Гигиенические требования к размещению, устройству и содержанию кладбищ, зданий и сооружений похоронного назначения».</w:t>
      </w: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 w:rsidRPr="005F4781">
        <w:rPr>
          <w:rFonts w:ascii="Times New Roman" w:hAnsi="Times New Roman"/>
          <w:sz w:val="28"/>
          <w:szCs w:val="28"/>
        </w:rPr>
        <w:t>III. Содержание мест погребения</w:t>
      </w: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784157" w:rsidRPr="008E5BF8" w:rsidRDefault="00784157" w:rsidP="00E756A1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0" w:firstLine="680"/>
        <w:jc w:val="both"/>
        <w:outlineLvl w:val="0"/>
        <w:rPr>
          <w:rFonts w:ascii="Times New Roman" w:hAnsi="Times New Roman"/>
          <w:sz w:val="28"/>
          <w:szCs w:val="28"/>
        </w:rPr>
      </w:pPr>
      <w:r w:rsidRPr="008E5BF8">
        <w:rPr>
          <w:rFonts w:ascii="Times New Roman" w:hAnsi="Times New Roman"/>
          <w:sz w:val="28"/>
          <w:szCs w:val="28"/>
        </w:rPr>
        <w:t xml:space="preserve">Содержание мест погребения обеспечивается администрацией сельского поселения </w:t>
      </w:r>
      <w:r>
        <w:rPr>
          <w:rFonts w:ascii="Times New Roman" w:hAnsi="Times New Roman"/>
          <w:sz w:val="28"/>
          <w:szCs w:val="28"/>
        </w:rPr>
        <w:t>Кедровый</w:t>
      </w:r>
      <w:r w:rsidRPr="008E5BF8">
        <w:rPr>
          <w:rFonts w:ascii="Times New Roman" w:hAnsi="Times New Roman"/>
          <w:sz w:val="28"/>
          <w:szCs w:val="28"/>
        </w:rPr>
        <w:t>, а  также путем привлечения юридических (физических) лиц в соответствии с законодательством Российской Федерации о контрактной системе в сфере закупок товаров, работ, услуг для обеспечения государственных (муниципальных) нужд и осуществляется в соответствии с экологическими, санитарными требованиями и настоящими Правилами.</w:t>
      </w:r>
    </w:p>
    <w:p w:rsidR="00784157" w:rsidRPr="008E5BF8" w:rsidRDefault="00784157" w:rsidP="00E756A1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  <w:r w:rsidRPr="008E5BF8">
        <w:rPr>
          <w:rFonts w:ascii="Times New Roman" w:hAnsi="Times New Roman"/>
          <w:sz w:val="28"/>
          <w:szCs w:val="28"/>
        </w:rPr>
        <w:t>Работы по содержанию мест погребения включают:</w:t>
      </w:r>
    </w:p>
    <w:p w:rsidR="00784157" w:rsidRDefault="00784157" w:rsidP="00E756A1">
      <w:pPr>
        <w:pStyle w:val="ListParagraph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1429" w:hanging="720"/>
        <w:jc w:val="both"/>
        <w:outlineLvl w:val="0"/>
        <w:rPr>
          <w:rFonts w:ascii="Times New Roman" w:hAnsi="Times New Roman"/>
          <w:sz w:val="28"/>
          <w:szCs w:val="28"/>
        </w:rPr>
      </w:pPr>
      <w:r w:rsidRPr="008E5BF8">
        <w:rPr>
          <w:rFonts w:ascii="Times New Roman" w:hAnsi="Times New Roman"/>
          <w:sz w:val="28"/>
          <w:szCs w:val="28"/>
        </w:rPr>
        <w:t xml:space="preserve">Систематическую механизированную и (или) ручную уборку </w:t>
      </w:r>
    </w:p>
    <w:p w:rsidR="00784157" w:rsidRPr="007F093B" w:rsidRDefault="00784157" w:rsidP="00E756A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  <w:r w:rsidRPr="007F093B">
        <w:rPr>
          <w:rFonts w:ascii="Times New Roman" w:hAnsi="Times New Roman"/>
          <w:sz w:val="28"/>
          <w:szCs w:val="28"/>
        </w:rPr>
        <w:t>проездов и пешеходных дорожек;</w:t>
      </w:r>
    </w:p>
    <w:p w:rsidR="00784157" w:rsidRDefault="00784157" w:rsidP="00E756A1">
      <w:pPr>
        <w:pStyle w:val="ListParagraph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1429" w:hanging="720"/>
        <w:jc w:val="both"/>
        <w:outlineLvl w:val="0"/>
        <w:rPr>
          <w:rFonts w:ascii="Times New Roman" w:hAnsi="Times New Roman"/>
          <w:sz w:val="28"/>
          <w:szCs w:val="28"/>
        </w:rPr>
      </w:pPr>
      <w:r w:rsidRPr="008E5BF8">
        <w:rPr>
          <w:rFonts w:ascii="Times New Roman" w:hAnsi="Times New Roman"/>
          <w:sz w:val="28"/>
          <w:szCs w:val="28"/>
        </w:rPr>
        <w:t xml:space="preserve">Содержание в исправном состоянии имущества, находящегося </w:t>
      </w:r>
    </w:p>
    <w:p w:rsidR="00784157" w:rsidRPr="007F093B" w:rsidRDefault="00784157" w:rsidP="00E756A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  <w:r w:rsidRPr="007F093B">
        <w:rPr>
          <w:rFonts w:ascii="Times New Roman" w:hAnsi="Times New Roman"/>
          <w:sz w:val="28"/>
          <w:szCs w:val="28"/>
        </w:rPr>
        <w:t>на территории мест погребения (ограждение и иное имущество);</w:t>
      </w:r>
    </w:p>
    <w:p w:rsidR="00784157" w:rsidRDefault="00784157" w:rsidP="00E756A1">
      <w:pPr>
        <w:pStyle w:val="ListParagraph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1429" w:hanging="720"/>
        <w:jc w:val="both"/>
        <w:outlineLvl w:val="0"/>
        <w:rPr>
          <w:rFonts w:ascii="Times New Roman" w:hAnsi="Times New Roman"/>
          <w:sz w:val="28"/>
          <w:szCs w:val="28"/>
        </w:rPr>
      </w:pPr>
      <w:r w:rsidRPr="008E5BF8">
        <w:rPr>
          <w:rFonts w:ascii="Times New Roman" w:hAnsi="Times New Roman"/>
          <w:sz w:val="28"/>
          <w:szCs w:val="28"/>
        </w:rPr>
        <w:t xml:space="preserve">Своевременный сбор и вывоз мусора, обеспечивающий </w:t>
      </w:r>
    </w:p>
    <w:p w:rsidR="00784157" w:rsidRPr="007F093B" w:rsidRDefault="00784157" w:rsidP="00E756A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  <w:r w:rsidRPr="007F093B">
        <w:rPr>
          <w:rFonts w:ascii="Times New Roman" w:hAnsi="Times New Roman"/>
          <w:sz w:val="28"/>
          <w:szCs w:val="28"/>
        </w:rPr>
        <w:t xml:space="preserve">соблюдение требований законодательства в сфере обеспечения санитарно-эпидемиологического благополучия населения, в соответствии с законодательством Российской Федерации; </w:t>
      </w:r>
    </w:p>
    <w:p w:rsidR="00784157" w:rsidRPr="008E5BF8" w:rsidRDefault="00784157" w:rsidP="00E756A1">
      <w:pPr>
        <w:pStyle w:val="ListParagraph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1429" w:hanging="720"/>
        <w:jc w:val="both"/>
        <w:outlineLvl w:val="0"/>
        <w:rPr>
          <w:rFonts w:ascii="Times New Roman" w:hAnsi="Times New Roman"/>
          <w:sz w:val="28"/>
          <w:szCs w:val="28"/>
        </w:rPr>
      </w:pPr>
      <w:r w:rsidRPr="008E5BF8">
        <w:rPr>
          <w:rFonts w:ascii="Times New Roman" w:hAnsi="Times New Roman"/>
          <w:sz w:val="28"/>
          <w:szCs w:val="28"/>
        </w:rPr>
        <w:t>Содержание и ремонт контейнеров и урн для сбора мусора;</w:t>
      </w:r>
    </w:p>
    <w:p w:rsidR="00784157" w:rsidRDefault="00784157" w:rsidP="00E756A1">
      <w:pPr>
        <w:pStyle w:val="ListParagraph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1429" w:hanging="720"/>
        <w:jc w:val="both"/>
        <w:outlineLvl w:val="0"/>
        <w:rPr>
          <w:rFonts w:ascii="Times New Roman" w:hAnsi="Times New Roman"/>
          <w:sz w:val="28"/>
          <w:szCs w:val="28"/>
        </w:rPr>
      </w:pPr>
      <w:r w:rsidRPr="008E5BF8">
        <w:rPr>
          <w:rFonts w:ascii="Times New Roman" w:hAnsi="Times New Roman"/>
          <w:sz w:val="28"/>
          <w:szCs w:val="28"/>
        </w:rPr>
        <w:t xml:space="preserve">Содержание объектов наружного освещения мест погребения </w:t>
      </w:r>
    </w:p>
    <w:p w:rsidR="00784157" w:rsidRPr="007F093B" w:rsidRDefault="00784157" w:rsidP="00E756A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  <w:r w:rsidRPr="007F093B">
        <w:rPr>
          <w:rFonts w:ascii="Times New Roman" w:hAnsi="Times New Roman"/>
          <w:sz w:val="28"/>
          <w:szCs w:val="28"/>
        </w:rPr>
        <w:t>(при наличии).</w:t>
      </w: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hAnsi="Times New Roman"/>
          <w:i/>
          <w:sz w:val="28"/>
          <w:szCs w:val="28"/>
        </w:rPr>
      </w:pPr>
      <w:r w:rsidRPr="005F4781">
        <w:rPr>
          <w:rFonts w:ascii="Times New Roman" w:hAnsi="Times New Roman"/>
          <w:sz w:val="28"/>
          <w:szCs w:val="28"/>
        </w:rPr>
        <w:t xml:space="preserve">  Обязанность по содержанию и благоустройству кладбищ, а также по содержанию неблагоустроенных (брошенных) могил возлагается на </w:t>
      </w:r>
      <w:r>
        <w:rPr>
          <w:rFonts w:ascii="Times New Roman" w:hAnsi="Times New Roman"/>
          <w:sz w:val="28"/>
          <w:szCs w:val="28"/>
        </w:rPr>
        <w:t>администрацию сельского поселения Кедровый.</w:t>
      </w:r>
    </w:p>
    <w:p w:rsidR="00784157" w:rsidRDefault="00784157" w:rsidP="00E756A1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0" w:firstLine="680"/>
        <w:jc w:val="both"/>
        <w:outlineLvl w:val="0"/>
        <w:rPr>
          <w:rFonts w:ascii="Times New Roman" w:hAnsi="Times New Roman"/>
          <w:sz w:val="28"/>
          <w:szCs w:val="28"/>
        </w:rPr>
      </w:pPr>
      <w:r w:rsidRPr="000B250D">
        <w:rPr>
          <w:rFonts w:ascii="Times New Roman" w:hAnsi="Times New Roman"/>
          <w:sz w:val="28"/>
          <w:szCs w:val="28"/>
        </w:rPr>
        <w:t xml:space="preserve">Обязанности по содержанию и благоустройству конкретных мест захоронения (могил), в том числе надмогильных сооружений (надгробий) и оград, </w:t>
      </w:r>
      <w:r>
        <w:rPr>
          <w:rFonts w:ascii="Times New Roman" w:hAnsi="Times New Roman"/>
          <w:sz w:val="28"/>
          <w:szCs w:val="28"/>
        </w:rPr>
        <w:t xml:space="preserve">иного оборудования, </w:t>
      </w:r>
      <w:r w:rsidRPr="000B250D">
        <w:rPr>
          <w:rFonts w:ascii="Times New Roman" w:hAnsi="Times New Roman"/>
          <w:sz w:val="28"/>
          <w:szCs w:val="28"/>
        </w:rPr>
        <w:t>осуществляют лица, ответственные за места захоронения (могилы).</w:t>
      </w: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784157" w:rsidRPr="005F4781" w:rsidRDefault="00784157" w:rsidP="00E756A1">
      <w:pPr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  <w:r w:rsidRPr="005F4781">
        <w:rPr>
          <w:rFonts w:ascii="Times New Roman" w:hAnsi="Times New Roman"/>
          <w:sz w:val="28"/>
          <w:szCs w:val="28"/>
        </w:rPr>
        <w:t>Надмогильные сооружения (надгробия)</w:t>
      </w: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784157" w:rsidRPr="000B250D" w:rsidRDefault="00784157" w:rsidP="00E756A1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0" w:firstLine="680"/>
        <w:jc w:val="both"/>
        <w:outlineLvl w:val="0"/>
        <w:rPr>
          <w:rFonts w:ascii="Times New Roman" w:hAnsi="Times New Roman"/>
          <w:sz w:val="28"/>
          <w:szCs w:val="28"/>
        </w:rPr>
      </w:pPr>
      <w:r w:rsidRPr="000B250D">
        <w:rPr>
          <w:rFonts w:ascii="Times New Roman" w:hAnsi="Times New Roman"/>
          <w:sz w:val="28"/>
          <w:szCs w:val="28"/>
        </w:rPr>
        <w:t>Установка надмогильных сооружений (надгробий) на кладбищах допускается только в границах участков захоронений.</w:t>
      </w: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5F4781">
        <w:rPr>
          <w:rFonts w:ascii="Times New Roman" w:hAnsi="Times New Roman"/>
          <w:sz w:val="28"/>
          <w:szCs w:val="28"/>
        </w:rPr>
        <w:t>Устанавливаемые памятники и сооружения не должны иметь частей, выступающих за границы участка или нависающих над ними.</w:t>
      </w:r>
    </w:p>
    <w:p w:rsidR="00784157" w:rsidRPr="000B250D" w:rsidRDefault="00784157" w:rsidP="00E756A1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0" w:firstLine="680"/>
        <w:jc w:val="both"/>
        <w:outlineLvl w:val="0"/>
        <w:rPr>
          <w:rFonts w:ascii="Times New Roman" w:hAnsi="Times New Roman"/>
          <w:sz w:val="28"/>
          <w:szCs w:val="28"/>
        </w:rPr>
      </w:pPr>
      <w:r w:rsidRPr="000B250D">
        <w:rPr>
          <w:rFonts w:ascii="Times New Roman" w:hAnsi="Times New Roman"/>
          <w:sz w:val="28"/>
          <w:szCs w:val="28"/>
        </w:rPr>
        <w:t>Надписи на надмогильных сооружениях (надгробиях)  должны соответствовать сведениям о лицах, погребенных в данном захоронении.</w:t>
      </w:r>
    </w:p>
    <w:p w:rsidR="00784157" w:rsidRPr="000B250D" w:rsidRDefault="00784157" w:rsidP="00E756A1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0" w:firstLine="680"/>
        <w:jc w:val="both"/>
        <w:outlineLvl w:val="0"/>
        <w:rPr>
          <w:rFonts w:ascii="Times New Roman" w:hAnsi="Times New Roman"/>
          <w:sz w:val="28"/>
          <w:szCs w:val="28"/>
        </w:rPr>
      </w:pPr>
      <w:r w:rsidRPr="000B250D">
        <w:rPr>
          <w:rFonts w:ascii="Times New Roman" w:hAnsi="Times New Roman"/>
          <w:sz w:val="28"/>
          <w:szCs w:val="28"/>
        </w:rPr>
        <w:t>Срок использования надмогильных сооружений (надгробий) не ограничивается, за исключением случаев признания их в установленном порядке ветхими, представляющими угрозу здоровью людей, сохранности соседних мест захоронения.</w:t>
      </w:r>
    </w:p>
    <w:p w:rsidR="00784157" w:rsidRPr="000B250D" w:rsidRDefault="00784157" w:rsidP="00E756A1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0" w:firstLine="680"/>
        <w:jc w:val="both"/>
        <w:outlineLvl w:val="0"/>
        <w:rPr>
          <w:rFonts w:ascii="Times New Roman" w:hAnsi="Times New Roman"/>
          <w:sz w:val="28"/>
          <w:szCs w:val="28"/>
        </w:rPr>
      </w:pPr>
      <w:r w:rsidRPr="000B250D">
        <w:rPr>
          <w:rFonts w:ascii="Times New Roman" w:hAnsi="Times New Roman"/>
          <w:sz w:val="28"/>
          <w:szCs w:val="28"/>
        </w:rPr>
        <w:t>На территории кладбища запрещается:</w:t>
      </w: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5F4781">
        <w:rPr>
          <w:rFonts w:ascii="Times New Roman" w:hAnsi="Times New Roman"/>
          <w:sz w:val="28"/>
          <w:szCs w:val="28"/>
        </w:rPr>
        <w:t>а)</w:t>
      </w:r>
      <w:r w:rsidRPr="005F4781">
        <w:rPr>
          <w:rFonts w:ascii="Times New Roman" w:hAnsi="Times New Roman"/>
          <w:sz w:val="28"/>
          <w:szCs w:val="28"/>
        </w:rPr>
        <w:tab/>
        <w:t xml:space="preserve">самовольно расширять предоставленный участок земли для погребения; </w:t>
      </w: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5F4781">
        <w:rPr>
          <w:rFonts w:ascii="Times New Roman" w:hAnsi="Times New Roman"/>
          <w:sz w:val="28"/>
          <w:szCs w:val="28"/>
        </w:rPr>
        <w:t>б)</w:t>
      </w:r>
      <w:r w:rsidRPr="005F4781">
        <w:rPr>
          <w:rFonts w:ascii="Times New Roman" w:hAnsi="Times New Roman"/>
          <w:sz w:val="28"/>
          <w:szCs w:val="28"/>
        </w:rPr>
        <w:tab/>
        <w:t xml:space="preserve">портить надмогильные сооружения (надгробия), оборудование кладбища, засорять территорию; </w:t>
      </w: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5F4781">
        <w:rPr>
          <w:rFonts w:ascii="Times New Roman" w:hAnsi="Times New Roman"/>
          <w:sz w:val="28"/>
          <w:szCs w:val="28"/>
        </w:rPr>
        <w:t>в)</w:t>
      </w:r>
      <w:r w:rsidRPr="005F4781">
        <w:rPr>
          <w:rFonts w:ascii="Times New Roman" w:hAnsi="Times New Roman"/>
          <w:sz w:val="28"/>
          <w:szCs w:val="28"/>
        </w:rPr>
        <w:tab/>
        <w:t>находиться на территории кладбища после его закрытия.</w:t>
      </w: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784157" w:rsidRPr="005F4781" w:rsidRDefault="00784157" w:rsidP="00E756A1">
      <w:pPr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  <w:r w:rsidRPr="005F4781">
        <w:rPr>
          <w:rFonts w:ascii="Times New Roman" w:hAnsi="Times New Roman"/>
          <w:sz w:val="28"/>
          <w:szCs w:val="28"/>
        </w:rPr>
        <w:t>Ответственность за несоблюдение настоящих Правил</w:t>
      </w: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784157" w:rsidRPr="00746345" w:rsidRDefault="00784157" w:rsidP="00E756A1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0" w:firstLine="68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0B250D">
        <w:rPr>
          <w:rFonts w:ascii="Times New Roman" w:hAnsi="Times New Roman"/>
          <w:sz w:val="28"/>
          <w:szCs w:val="28"/>
        </w:rPr>
        <w:t>Лица, виновные в нарушении настоящих Правил, несут  ответственность в соответствии с действующим законодательством Российской Федерации, Ханты-Мансийского автономного округа - Югры.</w:t>
      </w:r>
    </w:p>
    <w:p w:rsidR="00784157" w:rsidRDefault="00784157" w:rsidP="00E756A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784157" w:rsidRDefault="00784157" w:rsidP="00E756A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784157" w:rsidRDefault="00784157" w:rsidP="00E756A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784157" w:rsidRDefault="00784157" w:rsidP="00E756A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784157" w:rsidRDefault="00784157" w:rsidP="00E756A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5F4781">
        <w:rPr>
          <w:rFonts w:ascii="Times New Roman" w:hAnsi="Times New Roman"/>
          <w:sz w:val="28"/>
          <w:szCs w:val="28"/>
        </w:rPr>
        <w:t>риложение 2</w:t>
      </w:r>
    </w:p>
    <w:p w:rsidR="00784157" w:rsidRDefault="00784157" w:rsidP="00E756A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постановлению администрации</w:t>
      </w:r>
    </w:p>
    <w:p w:rsidR="00784157" w:rsidRDefault="00784157" w:rsidP="00E756A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 поселения Кедровый</w:t>
      </w: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15.09.2017 №26</w:t>
      </w: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784157" w:rsidRDefault="00784157" w:rsidP="00E756A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5F4781">
        <w:rPr>
          <w:rFonts w:ascii="Times New Roman" w:hAnsi="Times New Roman"/>
          <w:b/>
          <w:sz w:val="28"/>
          <w:szCs w:val="28"/>
        </w:rPr>
        <w:t>Порядо</w:t>
      </w:r>
      <w:r>
        <w:rPr>
          <w:rFonts w:ascii="Times New Roman" w:hAnsi="Times New Roman"/>
          <w:b/>
          <w:sz w:val="28"/>
          <w:szCs w:val="28"/>
        </w:rPr>
        <w:t xml:space="preserve">к </w:t>
      </w: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деятельности общественных кладбищ</w:t>
      </w: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Cs/>
          <w:i/>
          <w:sz w:val="28"/>
          <w:szCs w:val="28"/>
        </w:rPr>
      </w:pPr>
      <w:r w:rsidRPr="005F4781">
        <w:rPr>
          <w:rFonts w:ascii="Times New Roman" w:hAnsi="Times New Roman"/>
          <w:b/>
          <w:sz w:val="28"/>
          <w:szCs w:val="28"/>
        </w:rPr>
        <w:t xml:space="preserve">на территории сельского поселения </w:t>
      </w:r>
      <w:r>
        <w:rPr>
          <w:rFonts w:ascii="Times New Roman" w:hAnsi="Times New Roman"/>
          <w:b/>
          <w:sz w:val="28"/>
          <w:szCs w:val="28"/>
        </w:rPr>
        <w:t>Кедровый</w:t>
      </w: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bCs/>
          <w:sz w:val="28"/>
          <w:szCs w:val="28"/>
        </w:rPr>
      </w:pP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5F4781">
        <w:rPr>
          <w:rFonts w:ascii="Times New Roman" w:hAnsi="Times New Roman"/>
          <w:sz w:val="28"/>
          <w:szCs w:val="28"/>
        </w:rPr>
        <w:t>Настоящий Порядок разработан в соответствии с Федеральными законами от 12 января 1996 года 8-ФЗ «О погребении и похоронном деле», от 6 октября 2003 года № 131-ФЗ «Об общих принципах организации местного самоуправления в Российской Федерации», постановлением Главного государственного санитарного врача Российской Федерации от 28 июня 2011 года  № 84 «Об утверждении СанПиН 2.1.2882-11 «Гигиенические требования к размещению, устройству и содержанию кладбищ, зданий и сооружений похоронного назначения», с учетом  рекомендаций о порядке похорон и содержании кладбищ в Российской Федерации МДК 11-01.2002 (рекомендованы Протоколом Госстроя Российской Федерации от 25 декабря 2001 года № 01-НС-22/1) и определяет порядок выделения земельного участка под захоронение и режим работы кладбища.</w:t>
      </w: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bCs/>
          <w:sz w:val="28"/>
          <w:szCs w:val="28"/>
        </w:rPr>
      </w:pPr>
    </w:p>
    <w:p w:rsidR="00784157" w:rsidRPr="005F4781" w:rsidRDefault="00784157" w:rsidP="00E756A1">
      <w:pPr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Cs/>
          <w:sz w:val="28"/>
          <w:szCs w:val="28"/>
          <w:lang w:val="en-US"/>
        </w:rPr>
      </w:pPr>
      <w:r w:rsidRPr="005F4781">
        <w:rPr>
          <w:rFonts w:ascii="Times New Roman" w:hAnsi="Times New Roman"/>
          <w:bCs/>
          <w:sz w:val="28"/>
          <w:szCs w:val="28"/>
        </w:rPr>
        <w:t>Общие положения</w:t>
      </w: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784157" w:rsidRPr="005F4781" w:rsidRDefault="00784157" w:rsidP="00E756A1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0"/>
        <w:rPr>
          <w:rFonts w:ascii="Times New Roman" w:hAnsi="Times New Roman"/>
          <w:bCs/>
          <w:i/>
          <w:sz w:val="28"/>
          <w:szCs w:val="28"/>
        </w:rPr>
      </w:pPr>
      <w:r w:rsidRPr="005F4781">
        <w:rPr>
          <w:rFonts w:ascii="Times New Roman" w:hAnsi="Times New Roman"/>
          <w:sz w:val="28"/>
          <w:szCs w:val="28"/>
        </w:rPr>
        <w:t>В соответствии с Федеральным законом от 12 января 1996 года 8-ФЗ «О погребении и похоронном деле» о</w:t>
      </w:r>
      <w:r w:rsidRPr="005F4781">
        <w:rPr>
          <w:rFonts w:ascii="Times New Roman" w:hAnsi="Times New Roman"/>
          <w:bCs/>
          <w:sz w:val="28"/>
          <w:szCs w:val="28"/>
        </w:rPr>
        <w:t>бщественные кладбища предназначены для погребения умерших с учетом их волеизъявления либо по решению специализированной службы (при ее наличии).</w:t>
      </w: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bCs/>
          <w:sz w:val="28"/>
          <w:szCs w:val="28"/>
        </w:rPr>
      </w:pPr>
      <w:r w:rsidRPr="005F4781">
        <w:rPr>
          <w:rFonts w:ascii="Times New Roman" w:hAnsi="Times New Roman"/>
          <w:bCs/>
          <w:sz w:val="28"/>
          <w:szCs w:val="28"/>
        </w:rPr>
        <w:t xml:space="preserve">Общественное кладбище находится в ведении </w:t>
      </w:r>
      <w:r>
        <w:rPr>
          <w:rFonts w:ascii="Times New Roman" w:hAnsi="Times New Roman"/>
          <w:bCs/>
          <w:sz w:val="28"/>
          <w:szCs w:val="28"/>
        </w:rPr>
        <w:t>а</w:t>
      </w:r>
      <w:r w:rsidRPr="005F4781">
        <w:rPr>
          <w:rFonts w:ascii="Times New Roman" w:hAnsi="Times New Roman"/>
          <w:bCs/>
          <w:sz w:val="28"/>
          <w:szCs w:val="28"/>
        </w:rPr>
        <w:t xml:space="preserve">дминистрации сельского поселения </w:t>
      </w:r>
      <w:r>
        <w:rPr>
          <w:rFonts w:ascii="Times New Roman" w:hAnsi="Times New Roman"/>
          <w:sz w:val="28"/>
          <w:szCs w:val="28"/>
        </w:rPr>
        <w:t>Кедровый</w:t>
      </w:r>
      <w:r w:rsidRPr="005F4781">
        <w:rPr>
          <w:rFonts w:ascii="Times New Roman" w:hAnsi="Times New Roman"/>
          <w:bCs/>
          <w:sz w:val="28"/>
          <w:szCs w:val="28"/>
        </w:rPr>
        <w:t>.</w:t>
      </w:r>
    </w:p>
    <w:p w:rsidR="00784157" w:rsidRPr="005F4781" w:rsidRDefault="00784157" w:rsidP="00E756A1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0"/>
        <w:rPr>
          <w:rFonts w:ascii="Times New Roman" w:hAnsi="Times New Roman"/>
          <w:bCs/>
          <w:sz w:val="28"/>
          <w:szCs w:val="28"/>
        </w:rPr>
      </w:pPr>
      <w:r w:rsidRPr="005F4781">
        <w:rPr>
          <w:rFonts w:ascii="Times New Roman" w:hAnsi="Times New Roman"/>
          <w:bCs/>
          <w:sz w:val="28"/>
          <w:szCs w:val="28"/>
        </w:rPr>
        <w:t xml:space="preserve">На общественном кладбище погребение может осуществляться с учетом вероисповедальных, воинских и иных обычаев и традиций. На общественном кладбище для погребения умерших (погибших), указанных в </w:t>
      </w:r>
      <w:hyperlink r:id="rId8" w:history="1">
        <w:r w:rsidRPr="005F4781">
          <w:rPr>
            <w:rStyle w:val="Hyperlink"/>
            <w:bCs/>
            <w:sz w:val="28"/>
            <w:szCs w:val="28"/>
          </w:rPr>
          <w:t>статье 11</w:t>
        </w:r>
      </w:hyperlink>
      <w:r w:rsidRPr="005F4781">
        <w:rPr>
          <w:rFonts w:ascii="Times New Roman" w:hAnsi="Times New Roman"/>
          <w:bCs/>
          <w:sz w:val="28"/>
          <w:szCs w:val="28"/>
        </w:rPr>
        <w:t xml:space="preserve"> Федерального закона </w:t>
      </w:r>
      <w:r w:rsidRPr="005F4781">
        <w:rPr>
          <w:rFonts w:ascii="Times New Roman" w:hAnsi="Times New Roman"/>
          <w:sz w:val="28"/>
          <w:szCs w:val="28"/>
        </w:rPr>
        <w:t>от 12 января 1996 года 8-ФЗ «О погребении и похоронном деле»</w:t>
      </w:r>
      <w:r w:rsidRPr="005F4781">
        <w:rPr>
          <w:rFonts w:ascii="Times New Roman" w:hAnsi="Times New Roman"/>
          <w:bCs/>
          <w:sz w:val="28"/>
          <w:szCs w:val="28"/>
        </w:rPr>
        <w:t>, могут создаваться воинские участки.</w:t>
      </w: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Cs/>
          <w:sz w:val="28"/>
          <w:szCs w:val="28"/>
        </w:rPr>
      </w:pPr>
      <w:r w:rsidRPr="005F4781">
        <w:rPr>
          <w:rFonts w:ascii="Times New Roman" w:hAnsi="Times New Roman"/>
          <w:bCs/>
          <w:sz w:val="28"/>
          <w:szCs w:val="28"/>
          <w:lang w:val="en-US"/>
        </w:rPr>
        <w:t>II</w:t>
      </w:r>
      <w:r w:rsidRPr="005F4781">
        <w:rPr>
          <w:rFonts w:ascii="Times New Roman" w:hAnsi="Times New Roman"/>
          <w:bCs/>
          <w:sz w:val="28"/>
          <w:szCs w:val="28"/>
        </w:rPr>
        <w:t>.</w:t>
      </w:r>
      <w:r w:rsidRPr="005F4781">
        <w:rPr>
          <w:rFonts w:ascii="Times New Roman" w:hAnsi="Times New Roman"/>
          <w:bCs/>
          <w:sz w:val="28"/>
          <w:szCs w:val="28"/>
        </w:rPr>
        <w:tab/>
        <w:t>Организация погребения</w:t>
      </w: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bCs/>
          <w:sz w:val="28"/>
          <w:szCs w:val="28"/>
        </w:rPr>
      </w:pPr>
    </w:p>
    <w:p w:rsidR="00784157" w:rsidRPr="000B250D" w:rsidRDefault="00784157" w:rsidP="00E756A1">
      <w:pPr>
        <w:pStyle w:val="ListParagraph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left="0" w:firstLine="680"/>
        <w:jc w:val="both"/>
        <w:outlineLvl w:val="0"/>
        <w:rPr>
          <w:rFonts w:ascii="Times New Roman" w:hAnsi="Times New Roman"/>
          <w:bCs/>
          <w:sz w:val="28"/>
          <w:szCs w:val="28"/>
        </w:rPr>
      </w:pPr>
      <w:r w:rsidRPr="000B250D">
        <w:rPr>
          <w:rFonts w:ascii="Times New Roman" w:hAnsi="Times New Roman"/>
          <w:bCs/>
          <w:sz w:val="28"/>
          <w:szCs w:val="28"/>
        </w:rPr>
        <w:t>Гарантии</w:t>
      </w:r>
      <w:r w:rsidRPr="000B250D">
        <w:rPr>
          <w:rFonts w:ascii="Times New Roman" w:hAnsi="Times New Roman"/>
          <w:sz w:val="28"/>
          <w:szCs w:val="28"/>
        </w:rPr>
        <w:t xml:space="preserve"> </w:t>
      </w:r>
      <w:r w:rsidRPr="000B250D">
        <w:rPr>
          <w:rFonts w:ascii="Times New Roman" w:hAnsi="Times New Roman"/>
          <w:bCs/>
          <w:sz w:val="28"/>
          <w:szCs w:val="28"/>
        </w:rPr>
        <w:t xml:space="preserve">при осуществлении погребения умершего супругу, близким родственникам, иным родственникам, законному представителю умершего или иному лицу, взявшему на себя обязанность осуществить погребение умершего, установлены статьей 8 Федерального закона </w:t>
      </w:r>
      <w:r w:rsidRPr="000B250D">
        <w:rPr>
          <w:rFonts w:ascii="Times New Roman" w:hAnsi="Times New Roman"/>
          <w:bCs/>
          <w:sz w:val="28"/>
          <w:szCs w:val="28"/>
        </w:rPr>
        <w:br/>
        <w:t xml:space="preserve">от 12 января 1996 года 8-ФЗ «О погребении и похоронном деле». </w:t>
      </w:r>
    </w:p>
    <w:p w:rsidR="00784157" w:rsidRPr="000B250D" w:rsidRDefault="00784157" w:rsidP="00E756A1">
      <w:pPr>
        <w:pStyle w:val="ListParagraph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left="0" w:firstLine="680"/>
        <w:jc w:val="both"/>
        <w:outlineLvl w:val="0"/>
        <w:rPr>
          <w:rFonts w:ascii="Times New Roman" w:hAnsi="Times New Roman"/>
          <w:bCs/>
          <w:sz w:val="28"/>
          <w:szCs w:val="28"/>
        </w:rPr>
      </w:pPr>
      <w:r w:rsidRPr="000B250D">
        <w:rPr>
          <w:rFonts w:ascii="Times New Roman" w:hAnsi="Times New Roman"/>
          <w:bCs/>
          <w:sz w:val="28"/>
          <w:szCs w:val="28"/>
        </w:rPr>
        <w:t xml:space="preserve">Гарантии погребения умерших (погибших), не имеющих супруга, близких родственников, иных родственников либо законного представителя умершего, установлены статьей 12 Федерального закона от 12 января 1996 года 8-ФЗ «О погребении и похоронном деле».  </w:t>
      </w:r>
    </w:p>
    <w:p w:rsidR="00784157" w:rsidRDefault="00784157" w:rsidP="00E756A1">
      <w:pPr>
        <w:pStyle w:val="ListParagraph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bCs/>
          <w:sz w:val="28"/>
          <w:szCs w:val="28"/>
        </w:rPr>
      </w:pPr>
      <w:r w:rsidRPr="000B250D">
        <w:rPr>
          <w:rFonts w:ascii="Times New Roman" w:hAnsi="Times New Roman"/>
          <w:bCs/>
          <w:sz w:val="28"/>
          <w:szCs w:val="28"/>
        </w:rPr>
        <w:t xml:space="preserve">Для погребения умершего на общественном кладбище бесплатно </w:t>
      </w:r>
    </w:p>
    <w:p w:rsidR="00784157" w:rsidRPr="00A51478" w:rsidRDefault="00784157" w:rsidP="00E756A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bCs/>
          <w:sz w:val="28"/>
          <w:szCs w:val="28"/>
        </w:rPr>
      </w:pPr>
      <w:r w:rsidRPr="00A51478">
        <w:rPr>
          <w:rFonts w:ascii="Times New Roman" w:hAnsi="Times New Roman"/>
          <w:bCs/>
          <w:sz w:val="28"/>
          <w:szCs w:val="28"/>
        </w:rPr>
        <w:t xml:space="preserve">предоставляется участок земли. </w:t>
      </w:r>
    </w:p>
    <w:p w:rsidR="00784157" w:rsidRDefault="00784157" w:rsidP="00E756A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  <w:r w:rsidRPr="005F4781">
        <w:rPr>
          <w:rFonts w:ascii="Times New Roman" w:hAnsi="Times New Roman"/>
          <w:sz w:val="28"/>
          <w:szCs w:val="28"/>
        </w:rPr>
        <w:t>Размеры бесплатно предоставляемых участков земли для погребения:</w:t>
      </w: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bCs/>
          <w:sz w:val="28"/>
          <w:szCs w:val="28"/>
        </w:rPr>
      </w:pPr>
    </w:p>
    <w:tbl>
      <w:tblPr>
        <w:tblW w:w="0" w:type="auto"/>
        <w:tblCellSpacing w:w="5" w:type="nil"/>
        <w:tblLayout w:type="fixed"/>
        <w:tblCellMar>
          <w:left w:w="75" w:type="dxa"/>
          <w:right w:w="75" w:type="dxa"/>
        </w:tblCellMar>
        <w:tblLook w:val="0000"/>
      </w:tblPr>
      <w:tblGrid>
        <w:gridCol w:w="4443"/>
        <w:gridCol w:w="7"/>
        <w:gridCol w:w="1474"/>
        <w:gridCol w:w="1646"/>
        <w:gridCol w:w="6"/>
        <w:gridCol w:w="1643"/>
      </w:tblGrid>
      <w:tr w:rsidR="00784157" w:rsidRPr="002543E2" w:rsidTr="0053110D">
        <w:trPr>
          <w:trHeight w:val="300"/>
          <w:tblCellSpacing w:w="5" w:type="nil"/>
        </w:trPr>
        <w:tc>
          <w:tcPr>
            <w:tcW w:w="44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157" w:rsidRPr="002543E2" w:rsidRDefault="00784157" w:rsidP="0053110D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2543E2">
              <w:rPr>
                <w:rFonts w:ascii="Times New Roman" w:hAnsi="Times New Roman"/>
                <w:sz w:val="28"/>
                <w:szCs w:val="28"/>
              </w:rPr>
              <w:t xml:space="preserve">     Вид захоронения     </w:t>
            </w:r>
          </w:p>
        </w:tc>
        <w:tc>
          <w:tcPr>
            <w:tcW w:w="47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157" w:rsidRPr="002543E2" w:rsidRDefault="00784157" w:rsidP="0053110D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2543E2">
              <w:rPr>
                <w:rFonts w:ascii="Times New Roman" w:hAnsi="Times New Roman"/>
                <w:sz w:val="28"/>
                <w:szCs w:val="28"/>
              </w:rPr>
              <w:t xml:space="preserve"> Размеры участков земли  </w:t>
            </w:r>
          </w:p>
        </w:tc>
      </w:tr>
      <w:tr w:rsidR="00784157" w:rsidRPr="002543E2" w:rsidTr="0053110D">
        <w:trPr>
          <w:trHeight w:val="300"/>
          <w:tblCellSpacing w:w="5" w:type="nil"/>
        </w:trPr>
        <w:tc>
          <w:tcPr>
            <w:tcW w:w="44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157" w:rsidRPr="002543E2" w:rsidRDefault="00784157" w:rsidP="0053110D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8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157" w:rsidRPr="002543E2" w:rsidRDefault="00784157" w:rsidP="0053110D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2543E2">
              <w:rPr>
                <w:rFonts w:ascii="Times New Roman" w:hAnsi="Times New Roman"/>
                <w:sz w:val="28"/>
                <w:szCs w:val="28"/>
              </w:rPr>
              <w:t xml:space="preserve">Длина, </w:t>
            </w:r>
            <w:r w:rsidRPr="002543E2">
              <w:rPr>
                <w:rFonts w:ascii="Times New Roman" w:hAnsi="Times New Roman"/>
                <w:sz w:val="28"/>
                <w:szCs w:val="28"/>
              </w:rPr>
              <w:br/>
              <w:t xml:space="preserve">  м    </w:t>
            </w:r>
          </w:p>
        </w:tc>
        <w:tc>
          <w:tcPr>
            <w:tcW w:w="16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157" w:rsidRPr="002543E2" w:rsidRDefault="00784157" w:rsidP="0053110D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2543E2">
              <w:rPr>
                <w:rFonts w:ascii="Times New Roman" w:hAnsi="Times New Roman"/>
                <w:sz w:val="28"/>
                <w:szCs w:val="28"/>
              </w:rPr>
              <w:t xml:space="preserve">Ширина, </w:t>
            </w:r>
            <w:r w:rsidRPr="002543E2">
              <w:rPr>
                <w:rFonts w:ascii="Times New Roman" w:hAnsi="Times New Roman"/>
                <w:sz w:val="28"/>
                <w:szCs w:val="28"/>
              </w:rPr>
              <w:br/>
              <w:t xml:space="preserve">   м    </w:t>
            </w:r>
          </w:p>
        </w:tc>
        <w:tc>
          <w:tcPr>
            <w:tcW w:w="164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157" w:rsidRPr="002543E2" w:rsidRDefault="00784157" w:rsidP="0053110D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2543E2">
              <w:rPr>
                <w:rFonts w:ascii="Times New Roman" w:hAnsi="Times New Roman"/>
                <w:sz w:val="28"/>
                <w:szCs w:val="28"/>
              </w:rPr>
              <w:t>Площадь,</w:t>
            </w:r>
            <w:r w:rsidRPr="002543E2">
              <w:rPr>
                <w:rFonts w:ascii="Times New Roman" w:hAnsi="Times New Roman"/>
                <w:sz w:val="28"/>
                <w:szCs w:val="28"/>
              </w:rPr>
              <w:br/>
              <w:t xml:space="preserve"> кв. м  </w:t>
            </w:r>
          </w:p>
        </w:tc>
      </w:tr>
      <w:tr w:rsidR="00784157" w:rsidRPr="002543E2" w:rsidTr="0053110D">
        <w:trPr>
          <w:trHeight w:val="393"/>
          <w:tblCellSpacing w:w="5" w:type="nil"/>
        </w:trPr>
        <w:tc>
          <w:tcPr>
            <w:tcW w:w="44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157" w:rsidRPr="002543E2" w:rsidRDefault="00784157" w:rsidP="0053110D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2543E2">
              <w:rPr>
                <w:rFonts w:ascii="Times New Roman" w:hAnsi="Times New Roman"/>
                <w:sz w:val="28"/>
                <w:szCs w:val="28"/>
              </w:rPr>
              <w:t xml:space="preserve">Одиночные захоронения                 </w:t>
            </w:r>
          </w:p>
        </w:tc>
        <w:tc>
          <w:tcPr>
            <w:tcW w:w="148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157" w:rsidRPr="002543E2" w:rsidRDefault="00784157" w:rsidP="005311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2543E2">
              <w:rPr>
                <w:rFonts w:ascii="Times New Roman" w:hAnsi="Times New Roman"/>
                <w:sz w:val="28"/>
                <w:szCs w:val="28"/>
              </w:rPr>
              <w:t>3,5</w:t>
            </w:r>
          </w:p>
        </w:tc>
        <w:tc>
          <w:tcPr>
            <w:tcW w:w="16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157" w:rsidRPr="002543E2" w:rsidRDefault="00784157" w:rsidP="005311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2543E2">
              <w:rPr>
                <w:rFonts w:ascii="Times New Roman" w:hAnsi="Times New Roman"/>
                <w:sz w:val="28"/>
                <w:szCs w:val="28"/>
              </w:rPr>
              <w:t>2,0</w:t>
            </w:r>
          </w:p>
        </w:tc>
        <w:tc>
          <w:tcPr>
            <w:tcW w:w="164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157" w:rsidRPr="002543E2" w:rsidRDefault="00784157" w:rsidP="005311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2543E2">
              <w:rPr>
                <w:rFonts w:ascii="Times New Roman" w:hAnsi="Times New Roman"/>
                <w:sz w:val="28"/>
                <w:szCs w:val="28"/>
              </w:rPr>
              <w:t>7,0</w:t>
            </w:r>
          </w:p>
        </w:tc>
      </w:tr>
      <w:tr w:rsidR="00784157" w:rsidRPr="002543E2" w:rsidTr="0053110D">
        <w:trPr>
          <w:trHeight w:val="454"/>
          <w:tblCellSpacing w:w="5" w:type="nil"/>
        </w:trPr>
        <w:tc>
          <w:tcPr>
            <w:tcW w:w="44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157" w:rsidRPr="002543E2" w:rsidRDefault="00784157" w:rsidP="0053110D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2543E2">
              <w:rPr>
                <w:rFonts w:ascii="Times New Roman" w:hAnsi="Times New Roman"/>
                <w:sz w:val="28"/>
                <w:szCs w:val="28"/>
              </w:rPr>
              <w:t xml:space="preserve">Родственные  захоронения </w:t>
            </w:r>
          </w:p>
        </w:tc>
        <w:tc>
          <w:tcPr>
            <w:tcW w:w="148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157" w:rsidRPr="002543E2" w:rsidRDefault="00784157" w:rsidP="005311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2543E2">
              <w:rPr>
                <w:rFonts w:ascii="Times New Roman" w:hAnsi="Times New Roman"/>
                <w:sz w:val="28"/>
                <w:szCs w:val="28"/>
              </w:rPr>
              <w:t>3,5</w:t>
            </w:r>
          </w:p>
        </w:tc>
        <w:tc>
          <w:tcPr>
            <w:tcW w:w="16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157" w:rsidRPr="002543E2" w:rsidRDefault="00784157" w:rsidP="005311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2543E2">
              <w:rPr>
                <w:rFonts w:ascii="Times New Roman" w:hAnsi="Times New Roman"/>
                <w:sz w:val="28"/>
                <w:szCs w:val="28"/>
              </w:rPr>
              <w:t>4,0</w:t>
            </w:r>
          </w:p>
        </w:tc>
        <w:tc>
          <w:tcPr>
            <w:tcW w:w="164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157" w:rsidRPr="002543E2" w:rsidRDefault="00784157" w:rsidP="005311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2543E2">
              <w:rPr>
                <w:rFonts w:ascii="Times New Roman" w:hAnsi="Times New Roman"/>
                <w:sz w:val="28"/>
                <w:szCs w:val="28"/>
              </w:rPr>
              <w:t>14,0</w:t>
            </w:r>
          </w:p>
        </w:tc>
      </w:tr>
      <w:tr w:rsidR="00784157" w:rsidRPr="002543E2" w:rsidTr="0053110D">
        <w:tblPrEx>
          <w:tblCellSpacing w:w="0" w:type="nil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373"/>
        </w:trPr>
        <w:tc>
          <w:tcPr>
            <w:tcW w:w="4450" w:type="dxa"/>
            <w:gridSpan w:val="2"/>
          </w:tcPr>
          <w:p w:rsidR="00784157" w:rsidRPr="002543E2" w:rsidRDefault="00784157" w:rsidP="005311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2543E2">
              <w:rPr>
                <w:rFonts w:ascii="Times New Roman" w:hAnsi="Times New Roman"/>
                <w:sz w:val="28"/>
                <w:szCs w:val="28"/>
              </w:rPr>
              <w:t>Для захоронения урны с прахом</w:t>
            </w:r>
          </w:p>
        </w:tc>
        <w:tc>
          <w:tcPr>
            <w:tcW w:w="1474" w:type="dxa"/>
          </w:tcPr>
          <w:p w:rsidR="00784157" w:rsidRPr="002543E2" w:rsidRDefault="00784157" w:rsidP="005311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2543E2">
              <w:rPr>
                <w:rFonts w:ascii="Times New Roman" w:hAnsi="Times New Roman"/>
                <w:sz w:val="28"/>
                <w:szCs w:val="28"/>
              </w:rPr>
              <w:t>0,8</w:t>
            </w:r>
          </w:p>
        </w:tc>
        <w:tc>
          <w:tcPr>
            <w:tcW w:w="1652" w:type="dxa"/>
            <w:gridSpan w:val="2"/>
          </w:tcPr>
          <w:p w:rsidR="00784157" w:rsidRPr="002543E2" w:rsidRDefault="00784157" w:rsidP="005311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2543E2">
              <w:rPr>
                <w:rFonts w:ascii="Times New Roman" w:hAnsi="Times New Roman"/>
                <w:sz w:val="28"/>
                <w:szCs w:val="28"/>
              </w:rPr>
              <w:t>1,1</w:t>
            </w:r>
          </w:p>
        </w:tc>
        <w:tc>
          <w:tcPr>
            <w:tcW w:w="1643" w:type="dxa"/>
          </w:tcPr>
          <w:p w:rsidR="00784157" w:rsidRPr="002543E2" w:rsidRDefault="00784157" w:rsidP="005311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2543E2">
              <w:rPr>
                <w:rFonts w:ascii="Times New Roman" w:hAnsi="Times New Roman"/>
                <w:sz w:val="28"/>
                <w:szCs w:val="28"/>
              </w:rPr>
              <w:t>0,88</w:t>
            </w:r>
          </w:p>
        </w:tc>
      </w:tr>
      <w:tr w:rsidR="00784157" w:rsidRPr="002543E2" w:rsidTr="0053110D">
        <w:tblPrEx>
          <w:tblCellSpacing w:w="0" w:type="nil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70"/>
        </w:trPr>
        <w:tc>
          <w:tcPr>
            <w:tcW w:w="4450" w:type="dxa"/>
            <w:gridSpan w:val="2"/>
          </w:tcPr>
          <w:p w:rsidR="00784157" w:rsidRPr="002543E2" w:rsidRDefault="00784157" w:rsidP="005311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2543E2">
              <w:rPr>
                <w:rFonts w:ascii="Times New Roman" w:hAnsi="Times New Roman"/>
                <w:sz w:val="28"/>
                <w:szCs w:val="28"/>
              </w:rPr>
              <w:t>Семейные захоронения</w:t>
            </w:r>
          </w:p>
        </w:tc>
        <w:tc>
          <w:tcPr>
            <w:tcW w:w="1474" w:type="dxa"/>
          </w:tcPr>
          <w:p w:rsidR="00784157" w:rsidRPr="002543E2" w:rsidRDefault="00784157" w:rsidP="005311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2543E2">
              <w:rPr>
                <w:rFonts w:ascii="Times New Roman" w:hAnsi="Times New Roman"/>
                <w:sz w:val="28"/>
                <w:szCs w:val="28"/>
              </w:rPr>
              <w:t>3,5</w:t>
            </w:r>
          </w:p>
        </w:tc>
        <w:tc>
          <w:tcPr>
            <w:tcW w:w="1652" w:type="dxa"/>
            <w:gridSpan w:val="2"/>
          </w:tcPr>
          <w:p w:rsidR="00784157" w:rsidRPr="002543E2" w:rsidRDefault="00784157" w:rsidP="005311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2543E2">
              <w:rPr>
                <w:rFonts w:ascii="Times New Roman" w:hAnsi="Times New Roman"/>
                <w:sz w:val="28"/>
                <w:szCs w:val="28"/>
              </w:rPr>
              <w:t>8,0</w:t>
            </w:r>
          </w:p>
          <w:p w:rsidR="00784157" w:rsidRPr="002543E2" w:rsidRDefault="00784157" w:rsidP="005311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43" w:type="dxa"/>
          </w:tcPr>
          <w:p w:rsidR="00784157" w:rsidRPr="002543E2" w:rsidRDefault="00784157" w:rsidP="005311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2543E2">
              <w:rPr>
                <w:rFonts w:ascii="Times New Roman" w:hAnsi="Times New Roman"/>
                <w:sz w:val="28"/>
                <w:szCs w:val="28"/>
              </w:rPr>
              <w:t>28,0</w:t>
            </w:r>
          </w:p>
          <w:p w:rsidR="00784157" w:rsidRPr="002543E2" w:rsidRDefault="00784157" w:rsidP="005311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784157" w:rsidRDefault="00784157" w:rsidP="00E756A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bCs/>
          <w:sz w:val="28"/>
          <w:szCs w:val="28"/>
        </w:rPr>
      </w:pPr>
    </w:p>
    <w:p w:rsidR="00784157" w:rsidRDefault="00784157" w:rsidP="00E756A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Размер бесплатно предоставляемого участка земли должен гарантировать погребение на этом же участке земли умершего супруга или близкого родственника.</w:t>
      </w:r>
    </w:p>
    <w:p w:rsidR="00784157" w:rsidRDefault="00784157" w:rsidP="00E756A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со статьей 7 </w:t>
      </w:r>
      <w:r w:rsidRPr="00F379CA">
        <w:rPr>
          <w:rFonts w:ascii="Times New Roman" w:hAnsi="Times New Roman"/>
          <w:bCs/>
          <w:sz w:val="28"/>
          <w:szCs w:val="28"/>
        </w:rPr>
        <w:t>Федерального закона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F412BE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br/>
      </w:r>
      <w:r w:rsidRPr="00F412BE">
        <w:rPr>
          <w:rFonts w:ascii="Times New Roman" w:hAnsi="Times New Roman"/>
          <w:sz w:val="28"/>
          <w:szCs w:val="28"/>
        </w:rPr>
        <w:t>12 января 1996 года 8-ФЗ «О погребении и похоронном деле»</w:t>
      </w:r>
      <w:r>
        <w:rPr>
          <w:rFonts w:ascii="Times New Roman" w:hAnsi="Times New Roman"/>
          <w:sz w:val="28"/>
          <w:szCs w:val="28"/>
        </w:rPr>
        <w:t xml:space="preserve"> исполнение волеизъявления умершего о погребении его тела (останков) или праха на указанном им месте погребения, рядом с ранее умершими гарантируется при наличии на указанном месте погребения свободного участка земли или могилы ранее умершего близкого родственника либо ранее умершего супруга. </w:t>
      </w:r>
    </w:p>
    <w:p w:rsidR="00784157" w:rsidRDefault="00784157" w:rsidP="00E756A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Захоронение производится в соответствии с действующим </w:t>
      </w:r>
      <w:hyperlink r:id="rId9" w:history="1">
        <w:r w:rsidRPr="00BC5E54">
          <w:rPr>
            <w:rFonts w:ascii="Times New Roman" w:hAnsi="Times New Roman"/>
            <w:sz w:val="28"/>
            <w:szCs w:val="28"/>
          </w:rPr>
          <w:t>законодательством</w:t>
        </w:r>
      </w:hyperlink>
      <w:r>
        <w:rPr>
          <w:rFonts w:ascii="Times New Roman" w:hAnsi="Times New Roman"/>
          <w:sz w:val="28"/>
          <w:szCs w:val="28"/>
        </w:rPr>
        <w:t xml:space="preserve"> Российской Федерации.</w:t>
      </w:r>
    </w:p>
    <w:p w:rsidR="00784157" w:rsidRDefault="00784157" w:rsidP="00E756A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Изъятие урн, эксгумация и перезахоронение останков умерших производится в случаях и порядке, установленных действующим законодательством.</w:t>
      </w:r>
    </w:p>
    <w:p w:rsidR="00784157" w:rsidRPr="005F4781" w:rsidRDefault="00784157" w:rsidP="00E756A1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 w:rsidRPr="005F4781">
        <w:rPr>
          <w:rFonts w:ascii="Times New Roman" w:hAnsi="Times New Roman"/>
          <w:sz w:val="28"/>
          <w:szCs w:val="28"/>
        </w:rPr>
        <w:t>Режим работы кладбища</w:t>
      </w: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784157" w:rsidRPr="00A4663F" w:rsidRDefault="00784157" w:rsidP="00E756A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color w:val="FF0000"/>
          <w:sz w:val="28"/>
          <w:szCs w:val="28"/>
        </w:rPr>
      </w:pPr>
      <w:r w:rsidRPr="005F4781">
        <w:rPr>
          <w:rFonts w:ascii="Times New Roman" w:hAnsi="Times New Roman"/>
          <w:sz w:val="28"/>
          <w:szCs w:val="28"/>
        </w:rPr>
        <w:t>7.</w:t>
      </w:r>
      <w:r w:rsidRPr="005F4781">
        <w:rPr>
          <w:rFonts w:ascii="Times New Roman" w:hAnsi="Times New Roman"/>
          <w:sz w:val="28"/>
          <w:szCs w:val="28"/>
        </w:rPr>
        <w:tab/>
        <w:t>Кладбище ежедневно открыто для посещений и погребений</w:t>
      </w:r>
      <w:r w:rsidRPr="00B266F2">
        <w:rPr>
          <w:rFonts w:ascii="Times New Roman" w:hAnsi="Times New Roman"/>
          <w:sz w:val="28"/>
          <w:szCs w:val="28"/>
        </w:rPr>
        <w:t xml:space="preserve"> с  08.00 до </w:t>
      </w:r>
      <w:r>
        <w:rPr>
          <w:rFonts w:ascii="Times New Roman" w:hAnsi="Times New Roman"/>
          <w:sz w:val="28"/>
          <w:szCs w:val="28"/>
        </w:rPr>
        <w:t>20</w:t>
      </w:r>
      <w:r w:rsidRPr="00B266F2">
        <w:rPr>
          <w:rFonts w:ascii="Times New Roman" w:hAnsi="Times New Roman"/>
          <w:sz w:val="28"/>
          <w:szCs w:val="28"/>
        </w:rPr>
        <w:t>.00 часов.</w:t>
      </w: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  <w:r w:rsidRPr="005F4781">
        <w:rPr>
          <w:rFonts w:ascii="Times New Roman" w:hAnsi="Times New Roman"/>
          <w:sz w:val="28"/>
          <w:szCs w:val="28"/>
        </w:rPr>
        <w:t>8.</w:t>
      </w:r>
      <w:r w:rsidRPr="005F4781">
        <w:rPr>
          <w:rFonts w:ascii="Times New Roman" w:hAnsi="Times New Roman"/>
          <w:sz w:val="28"/>
          <w:szCs w:val="28"/>
        </w:rPr>
        <w:tab/>
        <w:t>На территории кладбища посетители должны соблюдать общественный порядок и тишину.</w:t>
      </w:r>
      <w:r w:rsidRPr="005F4781">
        <w:rPr>
          <w:rFonts w:ascii="Times New Roman" w:hAnsi="Times New Roman"/>
          <w:sz w:val="28"/>
          <w:szCs w:val="28"/>
        </w:rPr>
        <w:tab/>
      </w: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  <w:r w:rsidRPr="005F4781">
        <w:rPr>
          <w:rFonts w:ascii="Times New Roman" w:hAnsi="Times New Roman"/>
          <w:sz w:val="28"/>
          <w:szCs w:val="28"/>
        </w:rPr>
        <w:t>9.</w:t>
      </w:r>
      <w:r w:rsidRPr="005F4781">
        <w:rPr>
          <w:rFonts w:ascii="Times New Roman" w:hAnsi="Times New Roman"/>
          <w:sz w:val="28"/>
          <w:szCs w:val="28"/>
        </w:rPr>
        <w:tab/>
        <w:t>Въезд и стоянка на территории кладбища для посещения мест захоронения осуществляется в установленные часы работы кладбища.</w:t>
      </w: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B266F2">
        <w:rPr>
          <w:rFonts w:ascii="Times New Roman" w:hAnsi="Times New Roman"/>
          <w:sz w:val="28"/>
          <w:szCs w:val="28"/>
        </w:rPr>
        <w:t xml:space="preserve">Катафальный транспорт </w:t>
      </w:r>
      <w:r w:rsidRPr="005F4781">
        <w:rPr>
          <w:rFonts w:ascii="Times New Roman" w:hAnsi="Times New Roman"/>
          <w:sz w:val="28"/>
          <w:szCs w:val="28"/>
        </w:rPr>
        <w:t xml:space="preserve">имеет право беспрепятственного проезда на территорию кладбища. </w:t>
      </w: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5F4781">
        <w:rPr>
          <w:rFonts w:ascii="Times New Roman" w:hAnsi="Times New Roman"/>
          <w:sz w:val="28"/>
          <w:szCs w:val="28"/>
        </w:rPr>
        <w:t>В случае подвоза надмогильных сооружений к местам их установки (замены) допускается проезд автотранспорта на территорию кладбища.</w:t>
      </w: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784157" w:rsidRPr="00A4663F" w:rsidRDefault="00784157" w:rsidP="00E756A1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 w:rsidRPr="00A4663F">
        <w:rPr>
          <w:rFonts w:ascii="Times New Roman" w:hAnsi="Times New Roman"/>
          <w:sz w:val="28"/>
          <w:szCs w:val="28"/>
        </w:rPr>
        <w:t>Ответственность за нарушение деятельности</w:t>
      </w:r>
    </w:p>
    <w:p w:rsidR="00784157" w:rsidRPr="00A4663F" w:rsidRDefault="00784157" w:rsidP="00E756A1">
      <w:pPr>
        <w:pStyle w:val="ListParagraph"/>
        <w:autoSpaceDE w:val="0"/>
        <w:autoSpaceDN w:val="0"/>
        <w:adjustRightInd w:val="0"/>
        <w:spacing w:after="0" w:line="240" w:lineRule="auto"/>
        <w:ind w:left="1080"/>
        <w:jc w:val="center"/>
        <w:outlineLvl w:val="0"/>
        <w:rPr>
          <w:rFonts w:ascii="Times New Roman" w:hAnsi="Times New Roman"/>
          <w:sz w:val="28"/>
          <w:szCs w:val="28"/>
        </w:rPr>
      </w:pPr>
      <w:r w:rsidRPr="00A4663F">
        <w:rPr>
          <w:rFonts w:ascii="Times New Roman" w:hAnsi="Times New Roman"/>
          <w:sz w:val="28"/>
          <w:szCs w:val="28"/>
        </w:rPr>
        <w:t>в сфере погребения</w:t>
      </w: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784157" w:rsidRPr="005F4781" w:rsidRDefault="00784157" w:rsidP="00E756A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  <w:r w:rsidRPr="005F4781">
        <w:rPr>
          <w:rFonts w:ascii="Times New Roman" w:hAnsi="Times New Roman"/>
          <w:sz w:val="28"/>
          <w:szCs w:val="28"/>
        </w:rPr>
        <w:t>10.</w:t>
      </w:r>
      <w:r w:rsidRPr="005F4781">
        <w:rPr>
          <w:rFonts w:ascii="Times New Roman" w:hAnsi="Times New Roman"/>
          <w:sz w:val="28"/>
          <w:szCs w:val="28"/>
        </w:rPr>
        <w:tab/>
        <w:t>Лица, виновные в нарушении деятельности в сфере погребения, несут ответственность в соответствии с законодательством Российской Федерации и законодательством Ханты-Мансийского автономного округа – Югры.</w:t>
      </w:r>
    </w:p>
    <w:p w:rsidR="00784157" w:rsidRDefault="00784157" w:rsidP="00E756A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784157" w:rsidRDefault="00784157" w:rsidP="00E756A1">
      <w:pPr>
        <w:autoSpaceDE w:val="0"/>
        <w:autoSpaceDN w:val="0"/>
        <w:adjustRightInd w:val="0"/>
        <w:spacing w:after="0" w:line="240" w:lineRule="auto"/>
        <w:jc w:val="center"/>
        <w:outlineLvl w:val="0"/>
      </w:pPr>
    </w:p>
    <w:sectPr w:rsidR="00784157" w:rsidSect="00E756A1">
      <w:headerReference w:type="default" r:id="rId10"/>
      <w:pgSz w:w="11906" w:h="16838"/>
      <w:pgMar w:top="899" w:right="1276" w:bottom="1134" w:left="1559" w:header="567" w:footer="567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84157" w:rsidRDefault="00784157" w:rsidP="00450622">
      <w:pPr>
        <w:spacing w:after="0" w:line="240" w:lineRule="auto"/>
      </w:pPr>
      <w:r>
        <w:separator/>
      </w:r>
    </w:p>
  </w:endnote>
  <w:endnote w:type="continuationSeparator" w:id="0">
    <w:p w:rsidR="00784157" w:rsidRDefault="00784157" w:rsidP="004506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84157" w:rsidRDefault="00784157" w:rsidP="00450622">
      <w:pPr>
        <w:spacing w:after="0" w:line="240" w:lineRule="auto"/>
      </w:pPr>
      <w:r>
        <w:separator/>
      </w:r>
    </w:p>
  </w:footnote>
  <w:footnote w:type="continuationSeparator" w:id="0">
    <w:p w:rsidR="00784157" w:rsidRDefault="00784157" w:rsidP="004506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4157" w:rsidRDefault="00784157">
    <w:pPr>
      <w:pStyle w:val="Header"/>
      <w:jc w:val="center"/>
    </w:pPr>
    <w:fldSimple w:instr="PAGE   \* MERGEFORMAT">
      <w:r>
        <w:rPr>
          <w:noProof/>
        </w:rPr>
        <w:t>4</w:t>
      </w:r>
    </w:fldSimple>
  </w:p>
  <w:p w:rsidR="00784157" w:rsidRDefault="00784157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800939"/>
    <w:multiLevelType w:val="hybridMultilevel"/>
    <w:tmpl w:val="9D2C3F08"/>
    <w:lvl w:ilvl="0" w:tplc="23D29250">
      <w:start w:val="1"/>
      <w:numFmt w:val="decimal"/>
      <w:lvlText w:val="%1."/>
      <w:lvlJc w:val="left"/>
      <w:pPr>
        <w:ind w:left="1417" w:hanging="708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">
    <w:nsid w:val="0FCE013A"/>
    <w:multiLevelType w:val="hybridMultilevel"/>
    <w:tmpl w:val="6388C8F0"/>
    <w:lvl w:ilvl="0" w:tplc="D19E4DFE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15AF1908"/>
    <w:multiLevelType w:val="hybridMultilevel"/>
    <w:tmpl w:val="B4825AB6"/>
    <w:lvl w:ilvl="0" w:tplc="F7E482C6">
      <w:start w:val="1"/>
      <w:numFmt w:val="decimal"/>
      <w:lvlText w:val="%1."/>
      <w:lvlJc w:val="left"/>
      <w:pPr>
        <w:ind w:left="1635" w:hanging="109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B3C1447"/>
    <w:multiLevelType w:val="hybridMultilevel"/>
    <w:tmpl w:val="A3B86638"/>
    <w:lvl w:ilvl="0" w:tplc="ABBA68CA">
      <w:start w:val="5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4">
    <w:nsid w:val="1EA13591"/>
    <w:multiLevelType w:val="hybridMultilevel"/>
    <w:tmpl w:val="4D1C9B52"/>
    <w:lvl w:ilvl="0" w:tplc="F7E482C6">
      <w:start w:val="1"/>
      <w:numFmt w:val="decimal"/>
      <w:lvlText w:val="%1."/>
      <w:lvlJc w:val="left"/>
      <w:pPr>
        <w:ind w:left="1635" w:hanging="1095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5">
    <w:nsid w:val="1ECB056C"/>
    <w:multiLevelType w:val="hybridMultilevel"/>
    <w:tmpl w:val="661E0878"/>
    <w:lvl w:ilvl="0" w:tplc="618C9E10">
      <w:start w:val="6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6">
    <w:nsid w:val="29345EB6"/>
    <w:multiLevelType w:val="hybridMultilevel"/>
    <w:tmpl w:val="4E12A042"/>
    <w:lvl w:ilvl="0" w:tplc="59BAACEC">
      <w:start w:val="4"/>
      <w:numFmt w:val="upperRoman"/>
      <w:lvlText w:val="%1."/>
      <w:lvlJc w:val="left"/>
      <w:pPr>
        <w:ind w:left="22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7">
    <w:nsid w:val="2C0E5FD2"/>
    <w:multiLevelType w:val="hybridMultilevel"/>
    <w:tmpl w:val="6CCA1CD0"/>
    <w:lvl w:ilvl="0" w:tplc="30E662DE">
      <w:start w:val="1"/>
      <w:numFmt w:val="decimal"/>
      <w:lvlText w:val="1.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32616EAC"/>
    <w:multiLevelType w:val="hybridMultilevel"/>
    <w:tmpl w:val="0D5CD490"/>
    <w:lvl w:ilvl="0" w:tplc="0419000F">
      <w:start w:val="1"/>
      <w:numFmt w:val="decimal"/>
      <w:lvlText w:val="%1."/>
      <w:lvlJc w:val="left"/>
      <w:pPr>
        <w:ind w:left="12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9">
    <w:nsid w:val="45A105FC"/>
    <w:multiLevelType w:val="hybridMultilevel"/>
    <w:tmpl w:val="B61E2F2A"/>
    <w:lvl w:ilvl="0" w:tplc="346A20B8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645F4CBD"/>
    <w:multiLevelType w:val="hybridMultilevel"/>
    <w:tmpl w:val="6C067C5A"/>
    <w:lvl w:ilvl="0" w:tplc="FC4A63C4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1">
    <w:nsid w:val="69E94B94"/>
    <w:multiLevelType w:val="hybridMultilevel"/>
    <w:tmpl w:val="F372F2EA"/>
    <w:lvl w:ilvl="0" w:tplc="02F0030A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2">
    <w:nsid w:val="6B6E1E87"/>
    <w:multiLevelType w:val="multilevel"/>
    <w:tmpl w:val="468487FE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cs="Times New Roman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  <w:b w:val="0"/>
      </w:rPr>
    </w:lvl>
  </w:abstractNum>
  <w:abstractNum w:abstractNumId="13">
    <w:nsid w:val="6E63110B"/>
    <w:multiLevelType w:val="hybridMultilevel"/>
    <w:tmpl w:val="F92490AC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4">
    <w:nsid w:val="78A0658B"/>
    <w:multiLevelType w:val="hybridMultilevel"/>
    <w:tmpl w:val="B4825AB6"/>
    <w:lvl w:ilvl="0" w:tplc="F7E482C6">
      <w:start w:val="1"/>
      <w:numFmt w:val="decimal"/>
      <w:lvlText w:val="%1."/>
      <w:lvlJc w:val="left"/>
      <w:pPr>
        <w:ind w:left="1635" w:hanging="109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7CA765F2"/>
    <w:multiLevelType w:val="hybridMultilevel"/>
    <w:tmpl w:val="B61E2F2A"/>
    <w:lvl w:ilvl="0" w:tplc="346A20B8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8"/>
  </w:num>
  <w:num w:numId="2">
    <w:abstractNumId w:val="4"/>
  </w:num>
  <w:num w:numId="3">
    <w:abstractNumId w:val="14"/>
  </w:num>
  <w:num w:numId="4">
    <w:abstractNumId w:val="7"/>
  </w:num>
  <w:num w:numId="5">
    <w:abstractNumId w:val="2"/>
  </w:num>
  <w:num w:numId="6">
    <w:abstractNumId w:val="12"/>
  </w:num>
  <w:num w:numId="7">
    <w:abstractNumId w:val="13"/>
  </w:num>
  <w:num w:numId="8">
    <w:abstractNumId w:val="15"/>
  </w:num>
  <w:num w:numId="9">
    <w:abstractNumId w:val="11"/>
  </w:num>
  <w:num w:numId="10">
    <w:abstractNumId w:val="9"/>
  </w:num>
  <w:num w:numId="11">
    <w:abstractNumId w:val="6"/>
  </w:num>
  <w:num w:numId="12">
    <w:abstractNumId w:val="1"/>
  </w:num>
  <w:num w:numId="13">
    <w:abstractNumId w:val="10"/>
  </w:num>
  <w:num w:numId="14">
    <w:abstractNumId w:val="3"/>
  </w:num>
  <w:num w:numId="15">
    <w:abstractNumId w:val="5"/>
  </w:num>
  <w:num w:numId="1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85E7B"/>
    <w:rsid w:val="00000DBC"/>
    <w:rsid w:val="0001142F"/>
    <w:rsid w:val="00012A63"/>
    <w:rsid w:val="000270A4"/>
    <w:rsid w:val="0002777B"/>
    <w:rsid w:val="00027917"/>
    <w:rsid w:val="00031140"/>
    <w:rsid w:val="00031FD8"/>
    <w:rsid w:val="00032B9D"/>
    <w:rsid w:val="00042EB5"/>
    <w:rsid w:val="0004488C"/>
    <w:rsid w:val="0004507C"/>
    <w:rsid w:val="00045097"/>
    <w:rsid w:val="000507EB"/>
    <w:rsid w:val="00056B64"/>
    <w:rsid w:val="00063F79"/>
    <w:rsid w:val="00071DE7"/>
    <w:rsid w:val="00077D62"/>
    <w:rsid w:val="00077E68"/>
    <w:rsid w:val="00085AA3"/>
    <w:rsid w:val="00086598"/>
    <w:rsid w:val="000869DF"/>
    <w:rsid w:val="00090F20"/>
    <w:rsid w:val="000A1684"/>
    <w:rsid w:val="000A1E3E"/>
    <w:rsid w:val="000A3CF6"/>
    <w:rsid w:val="000B250D"/>
    <w:rsid w:val="000B4EA2"/>
    <w:rsid w:val="000B570E"/>
    <w:rsid w:val="000C1728"/>
    <w:rsid w:val="000C61F2"/>
    <w:rsid w:val="000C7D34"/>
    <w:rsid w:val="000D4036"/>
    <w:rsid w:val="000D5268"/>
    <w:rsid w:val="000D52B2"/>
    <w:rsid w:val="000D544B"/>
    <w:rsid w:val="000E0FDF"/>
    <w:rsid w:val="000E13DB"/>
    <w:rsid w:val="000E34AD"/>
    <w:rsid w:val="000E3528"/>
    <w:rsid w:val="000E3EDA"/>
    <w:rsid w:val="000F0C4A"/>
    <w:rsid w:val="000F367C"/>
    <w:rsid w:val="000F6603"/>
    <w:rsid w:val="000F6AFE"/>
    <w:rsid w:val="00100FED"/>
    <w:rsid w:val="00101203"/>
    <w:rsid w:val="001028C2"/>
    <w:rsid w:val="00105218"/>
    <w:rsid w:val="00105273"/>
    <w:rsid w:val="001110B9"/>
    <w:rsid w:val="00113D5D"/>
    <w:rsid w:val="00120D71"/>
    <w:rsid w:val="00120E32"/>
    <w:rsid w:val="00122A0A"/>
    <w:rsid w:val="001364C0"/>
    <w:rsid w:val="00140E36"/>
    <w:rsid w:val="00145213"/>
    <w:rsid w:val="00145493"/>
    <w:rsid w:val="00146534"/>
    <w:rsid w:val="00146E9A"/>
    <w:rsid w:val="00146F98"/>
    <w:rsid w:val="00151ABD"/>
    <w:rsid w:val="00153308"/>
    <w:rsid w:val="00154CB0"/>
    <w:rsid w:val="00157900"/>
    <w:rsid w:val="00163D75"/>
    <w:rsid w:val="00164C72"/>
    <w:rsid w:val="00164D8F"/>
    <w:rsid w:val="00175AC7"/>
    <w:rsid w:val="00175CE2"/>
    <w:rsid w:val="00181A5B"/>
    <w:rsid w:val="001845B4"/>
    <w:rsid w:val="00185B67"/>
    <w:rsid w:val="00187E1A"/>
    <w:rsid w:val="00195CFD"/>
    <w:rsid w:val="001973CC"/>
    <w:rsid w:val="001979F5"/>
    <w:rsid w:val="00197B26"/>
    <w:rsid w:val="001A0AE0"/>
    <w:rsid w:val="001A55C1"/>
    <w:rsid w:val="001A5943"/>
    <w:rsid w:val="001A65E1"/>
    <w:rsid w:val="001A7009"/>
    <w:rsid w:val="001A7DDA"/>
    <w:rsid w:val="001A7FFA"/>
    <w:rsid w:val="001B0366"/>
    <w:rsid w:val="001C0F12"/>
    <w:rsid w:val="001D188C"/>
    <w:rsid w:val="001D224E"/>
    <w:rsid w:val="001D6500"/>
    <w:rsid w:val="001E5E79"/>
    <w:rsid w:val="001F0BFB"/>
    <w:rsid w:val="001F15C4"/>
    <w:rsid w:val="001F3D8C"/>
    <w:rsid w:val="001F5D20"/>
    <w:rsid w:val="002001FB"/>
    <w:rsid w:val="002045C6"/>
    <w:rsid w:val="0021215C"/>
    <w:rsid w:val="0021237C"/>
    <w:rsid w:val="002133EE"/>
    <w:rsid w:val="002135B5"/>
    <w:rsid w:val="00216F5F"/>
    <w:rsid w:val="00217561"/>
    <w:rsid w:val="00226B20"/>
    <w:rsid w:val="00227F2B"/>
    <w:rsid w:val="00230108"/>
    <w:rsid w:val="00236BA4"/>
    <w:rsid w:val="002400E8"/>
    <w:rsid w:val="00240322"/>
    <w:rsid w:val="00244985"/>
    <w:rsid w:val="00245872"/>
    <w:rsid w:val="002543E2"/>
    <w:rsid w:val="002552CA"/>
    <w:rsid w:val="002561A0"/>
    <w:rsid w:val="00257A4D"/>
    <w:rsid w:val="00265B07"/>
    <w:rsid w:val="00265B8C"/>
    <w:rsid w:val="00267996"/>
    <w:rsid w:val="0027506F"/>
    <w:rsid w:val="00275D07"/>
    <w:rsid w:val="00280A73"/>
    <w:rsid w:val="00280EDB"/>
    <w:rsid w:val="002819A9"/>
    <w:rsid w:val="00283658"/>
    <w:rsid w:val="0028602C"/>
    <w:rsid w:val="002860EE"/>
    <w:rsid w:val="0028631E"/>
    <w:rsid w:val="00287869"/>
    <w:rsid w:val="002A12A4"/>
    <w:rsid w:val="002A198C"/>
    <w:rsid w:val="002B06E7"/>
    <w:rsid w:val="002B196F"/>
    <w:rsid w:val="002C4564"/>
    <w:rsid w:val="002C4C1B"/>
    <w:rsid w:val="002D6D10"/>
    <w:rsid w:val="002E2F30"/>
    <w:rsid w:val="002E3CD4"/>
    <w:rsid w:val="002E4C25"/>
    <w:rsid w:val="002E6EC1"/>
    <w:rsid w:val="0030748A"/>
    <w:rsid w:val="00313A2D"/>
    <w:rsid w:val="00316A89"/>
    <w:rsid w:val="0032166A"/>
    <w:rsid w:val="003231EB"/>
    <w:rsid w:val="003234D2"/>
    <w:rsid w:val="00323B81"/>
    <w:rsid w:val="00323CCF"/>
    <w:rsid w:val="00323FFA"/>
    <w:rsid w:val="00324E8B"/>
    <w:rsid w:val="003259FE"/>
    <w:rsid w:val="003272B0"/>
    <w:rsid w:val="003331EA"/>
    <w:rsid w:val="003344D0"/>
    <w:rsid w:val="0033616C"/>
    <w:rsid w:val="003372D3"/>
    <w:rsid w:val="00337A03"/>
    <w:rsid w:val="003408CC"/>
    <w:rsid w:val="00342FD7"/>
    <w:rsid w:val="00343624"/>
    <w:rsid w:val="00352C9F"/>
    <w:rsid w:val="00353421"/>
    <w:rsid w:val="00353905"/>
    <w:rsid w:val="00357365"/>
    <w:rsid w:val="00362FA9"/>
    <w:rsid w:val="00363830"/>
    <w:rsid w:val="00363928"/>
    <w:rsid w:val="003656A0"/>
    <w:rsid w:val="00370716"/>
    <w:rsid w:val="00370B64"/>
    <w:rsid w:val="003728D8"/>
    <w:rsid w:val="003736B9"/>
    <w:rsid w:val="003743F6"/>
    <w:rsid w:val="00393B4E"/>
    <w:rsid w:val="0039424E"/>
    <w:rsid w:val="003950E5"/>
    <w:rsid w:val="003A275E"/>
    <w:rsid w:val="003A6A5A"/>
    <w:rsid w:val="003B09A2"/>
    <w:rsid w:val="003B133E"/>
    <w:rsid w:val="003B23BF"/>
    <w:rsid w:val="003B3205"/>
    <w:rsid w:val="003B40A2"/>
    <w:rsid w:val="003B62F9"/>
    <w:rsid w:val="003C2C51"/>
    <w:rsid w:val="003D0D37"/>
    <w:rsid w:val="003D15E6"/>
    <w:rsid w:val="003D3651"/>
    <w:rsid w:val="003E0DE9"/>
    <w:rsid w:val="003E1651"/>
    <w:rsid w:val="003E19E0"/>
    <w:rsid w:val="003E24DD"/>
    <w:rsid w:val="003F17F5"/>
    <w:rsid w:val="003F4C92"/>
    <w:rsid w:val="003F55D2"/>
    <w:rsid w:val="003F7859"/>
    <w:rsid w:val="0040004E"/>
    <w:rsid w:val="00404923"/>
    <w:rsid w:val="00404B4B"/>
    <w:rsid w:val="00404DB7"/>
    <w:rsid w:val="0041015E"/>
    <w:rsid w:val="00412893"/>
    <w:rsid w:val="0042192B"/>
    <w:rsid w:val="004244C1"/>
    <w:rsid w:val="004362F3"/>
    <w:rsid w:val="00437168"/>
    <w:rsid w:val="0043744E"/>
    <w:rsid w:val="004419BF"/>
    <w:rsid w:val="00450622"/>
    <w:rsid w:val="004510FF"/>
    <w:rsid w:val="004548CD"/>
    <w:rsid w:val="004574C8"/>
    <w:rsid w:val="004619E9"/>
    <w:rsid w:val="004619F3"/>
    <w:rsid w:val="004706CC"/>
    <w:rsid w:val="004719A0"/>
    <w:rsid w:val="0047792D"/>
    <w:rsid w:val="00481F02"/>
    <w:rsid w:val="00497E67"/>
    <w:rsid w:val="00497E70"/>
    <w:rsid w:val="004A0DF8"/>
    <w:rsid w:val="004A20FD"/>
    <w:rsid w:val="004A37BD"/>
    <w:rsid w:val="004A3A73"/>
    <w:rsid w:val="004A3D77"/>
    <w:rsid w:val="004A5ECE"/>
    <w:rsid w:val="004A6183"/>
    <w:rsid w:val="004B25C3"/>
    <w:rsid w:val="004B306A"/>
    <w:rsid w:val="004B6EA1"/>
    <w:rsid w:val="004B7593"/>
    <w:rsid w:val="004C0745"/>
    <w:rsid w:val="004C2E0D"/>
    <w:rsid w:val="004C417D"/>
    <w:rsid w:val="004C6C9D"/>
    <w:rsid w:val="004D20C7"/>
    <w:rsid w:val="004D2965"/>
    <w:rsid w:val="004D3491"/>
    <w:rsid w:val="004F140C"/>
    <w:rsid w:val="004F29C5"/>
    <w:rsid w:val="004F4C5A"/>
    <w:rsid w:val="004F56B0"/>
    <w:rsid w:val="004F6FA9"/>
    <w:rsid w:val="00502259"/>
    <w:rsid w:val="00505B42"/>
    <w:rsid w:val="00507D5E"/>
    <w:rsid w:val="00511425"/>
    <w:rsid w:val="005128AD"/>
    <w:rsid w:val="00516F41"/>
    <w:rsid w:val="00526C37"/>
    <w:rsid w:val="0053110D"/>
    <w:rsid w:val="00541072"/>
    <w:rsid w:val="005439FD"/>
    <w:rsid w:val="005471D1"/>
    <w:rsid w:val="0055015E"/>
    <w:rsid w:val="0055063B"/>
    <w:rsid w:val="00551FFF"/>
    <w:rsid w:val="0055288D"/>
    <w:rsid w:val="00553FC8"/>
    <w:rsid w:val="00555AEF"/>
    <w:rsid w:val="00556A9B"/>
    <w:rsid w:val="00556E07"/>
    <w:rsid w:val="005601E6"/>
    <w:rsid w:val="0056044D"/>
    <w:rsid w:val="005663DE"/>
    <w:rsid w:val="0056714B"/>
    <w:rsid w:val="00576025"/>
    <w:rsid w:val="00576341"/>
    <w:rsid w:val="00580703"/>
    <w:rsid w:val="00580CCC"/>
    <w:rsid w:val="00581E74"/>
    <w:rsid w:val="00582892"/>
    <w:rsid w:val="00584412"/>
    <w:rsid w:val="0058455A"/>
    <w:rsid w:val="00586E2F"/>
    <w:rsid w:val="00594BFB"/>
    <w:rsid w:val="005A641F"/>
    <w:rsid w:val="005A6440"/>
    <w:rsid w:val="005B143D"/>
    <w:rsid w:val="005B2D62"/>
    <w:rsid w:val="005B3063"/>
    <w:rsid w:val="005C1F92"/>
    <w:rsid w:val="005C46B9"/>
    <w:rsid w:val="005D1576"/>
    <w:rsid w:val="005D1B2F"/>
    <w:rsid w:val="005D238A"/>
    <w:rsid w:val="005E13A1"/>
    <w:rsid w:val="005E57B0"/>
    <w:rsid w:val="005F207E"/>
    <w:rsid w:val="005F32CD"/>
    <w:rsid w:val="005F3F43"/>
    <w:rsid w:val="005F4781"/>
    <w:rsid w:val="005F5D47"/>
    <w:rsid w:val="005F7D96"/>
    <w:rsid w:val="00601296"/>
    <w:rsid w:val="00602D80"/>
    <w:rsid w:val="0060522E"/>
    <w:rsid w:val="006068DD"/>
    <w:rsid w:val="00611128"/>
    <w:rsid w:val="00611713"/>
    <w:rsid w:val="00611B9D"/>
    <w:rsid w:val="0061219D"/>
    <w:rsid w:val="00613EC0"/>
    <w:rsid w:val="0061406F"/>
    <w:rsid w:val="00616584"/>
    <w:rsid w:val="00620780"/>
    <w:rsid w:val="0062454E"/>
    <w:rsid w:val="006253C5"/>
    <w:rsid w:val="0062664D"/>
    <w:rsid w:val="00626C5A"/>
    <w:rsid w:val="00630346"/>
    <w:rsid w:val="00630EBC"/>
    <w:rsid w:val="006376DB"/>
    <w:rsid w:val="00642020"/>
    <w:rsid w:val="006424C7"/>
    <w:rsid w:val="00642802"/>
    <w:rsid w:val="0064436A"/>
    <w:rsid w:val="006515D3"/>
    <w:rsid w:val="006549E7"/>
    <w:rsid w:val="00654DB2"/>
    <w:rsid w:val="00656FE9"/>
    <w:rsid w:val="0066179A"/>
    <w:rsid w:val="006623D4"/>
    <w:rsid w:val="00665537"/>
    <w:rsid w:val="00667328"/>
    <w:rsid w:val="00667728"/>
    <w:rsid w:val="0066780B"/>
    <w:rsid w:val="006733BE"/>
    <w:rsid w:val="0068138A"/>
    <w:rsid w:val="00681CCC"/>
    <w:rsid w:val="006839BD"/>
    <w:rsid w:val="00683EDF"/>
    <w:rsid w:val="006908D5"/>
    <w:rsid w:val="00690A7E"/>
    <w:rsid w:val="00690B36"/>
    <w:rsid w:val="006912E7"/>
    <w:rsid w:val="0069178B"/>
    <w:rsid w:val="006925C2"/>
    <w:rsid w:val="006949F5"/>
    <w:rsid w:val="0069568E"/>
    <w:rsid w:val="006A1AFF"/>
    <w:rsid w:val="006A1C09"/>
    <w:rsid w:val="006A2862"/>
    <w:rsid w:val="006A5909"/>
    <w:rsid w:val="006A6134"/>
    <w:rsid w:val="006B0946"/>
    <w:rsid w:val="006B1309"/>
    <w:rsid w:val="006B5DFB"/>
    <w:rsid w:val="006B614C"/>
    <w:rsid w:val="006B6E54"/>
    <w:rsid w:val="006B6E75"/>
    <w:rsid w:val="006D4A11"/>
    <w:rsid w:val="006D68A5"/>
    <w:rsid w:val="006E31D1"/>
    <w:rsid w:val="006E4774"/>
    <w:rsid w:val="006E72BB"/>
    <w:rsid w:val="006F2DFC"/>
    <w:rsid w:val="006F3854"/>
    <w:rsid w:val="006F4463"/>
    <w:rsid w:val="006F4AFF"/>
    <w:rsid w:val="006F650E"/>
    <w:rsid w:val="006F7B10"/>
    <w:rsid w:val="00700DC3"/>
    <w:rsid w:val="0070218A"/>
    <w:rsid w:val="00702B69"/>
    <w:rsid w:val="00704FF3"/>
    <w:rsid w:val="007055A9"/>
    <w:rsid w:val="00706061"/>
    <w:rsid w:val="00710546"/>
    <w:rsid w:val="00721ED7"/>
    <w:rsid w:val="00724815"/>
    <w:rsid w:val="00724E37"/>
    <w:rsid w:val="007263BD"/>
    <w:rsid w:val="0072776B"/>
    <w:rsid w:val="00734C49"/>
    <w:rsid w:val="00737707"/>
    <w:rsid w:val="0073778F"/>
    <w:rsid w:val="007428C2"/>
    <w:rsid w:val="00743AE9"/>
    <w:rsid w:val="00744B78"/>
    <w:rsid w:val="00745EE8"/>
    <w:rsid w:val="00746345"/>
    <w:rsid w:val="00747AF9"/>
    <w:rsid w:val="00750F53"/>
    <w:rsid w:val="00764807"/>
    <w:rsid w:val="00766317"/>
    <w:rsid w:val="0077349C"/>
    <w:rsid w:val="0078184C"/>
    <w:rsid w:val="00784157"/>
    <w:rsid w:val="00787A26"/>
    <w:rsid w:val="00791B4D"/>
    <w:rsid w:val="00792440"/>
    <w:rsid w:val="00792A89"/>
    <w:rsid w:val="00793360"/>
    <w:rsid w:val="007975D2"/>
    <w:rsid w:val="007A0E38"/>
    <w:rsid w:val="007A3578"/>
    <w:rsid w:val="007A4753"/>
    <w:rsid w:val="007A4D83"/>
    <w:rsid w:val="007A5760"/>
    <w:rsid w:val="007A683C"/>
    <w:rsid w:val="007B3AB3"/>
    <w:rsid w:val="007B4ED7"/>
    <w:rsid w:val="007B572A"/>
    <w:rsid w:val="007B7B90"/>
    <w:rsid w:val="007C0B41"/>
    <w:rsid w:val="007C0DA7"/>
    <w:rsid w:val="007C3904"/>
    <w:rsid w:val="007D6C91"/>
    <w:rsid w:val="007E3BBC"/>
    <w:rsid w:val="007F0353"/>
    <w:rsid w:val="007F093B"/>
    <w:rsid w:val="007F2761"/>
    <w:rsid w:val="007F2E2D"/>
    <w:rsid w:val="007F558C"/>
    <w:rsid w:val="00801AD2"/>
    <w:rsid w:val="00803993"/>
    <w:rsid w:val="0080635B"/>
    <w:rsid w:val="00810F75"/>
    <w:rsid w:val="0081276E"/>
    <w:rsid w:val="00817EC7"/>
    <w:rsid w:val="008361E6"/>
    <w:rsid w:val="00843786"/>
    <w:rsid w:val="00850DC7"/>
    <w:rsid w:val="008539E6"/>
    <w:rsid w:val="00854080"/>
    <w:rsid w:val="00855051"/>
    <w:rsid w:val="00855CB4"/>
    <w:rsid w:val="00855F23"/>
    <w:rsid w:val="00857575"/>
    <w:rsid w:val="00863BE0"/>
    <w:rsid w:val="008711CD"/>
    <w:rsid w:val="00874867"/>
    <w:rsid w:val="00876FC7"/>
    <w:rsid w:val="00884859"/>
    <w:rsid w:val="00886A69"/>
    <w:rsid w:val="00896595"/>
    <w:rsid w:val="00896DCC"/>
    <w:rsid w:val="00896F88"/>
    <w:rsid w:val="008A2A71"/>
    <w:rsid w:val="008A715F"/>
    <w:rsid w:val="008A7C06"/>
    <w:rsid w:val="008B162D"/>
    <w:rsid w:val="008B2331"/>
    <w:rsid w:val="008B2505"/>
    <w:rsid w:val="008B37A6"/>
    <w:rsid w:val="008B3F9B"/>
    <w:rsid w:val="008B7153"/>
    <w:rsid w:val="008C2728"/>
    <w:rsid w:val="008C30D2"/>
    <w:rsid w:val="008C3B9A"/>
    <w:rsid w:val="008C6EFA"/>
    <w:rsid w:val="008D7634"/>
    <w:rsid w:val="008D799B"/>
    <w:rsid w:val="008E5BF8"/>
    <w:rsid w:val="008F5B65"/>
    <w:rsid w:val="008F6987"/>
    <w:rsid w:val="00901DED"/>
    <w:rsid w:val="009040A9"/>
    <w:rsid w:val="0090449B"/>
    <w:rsid w:val="0091763B"/>
    <w:rsid w:val="0092287A"/>
    <w:rsid w:val="00923805"/>
    <w:rsid w:val="00924419"/>
    <w:rsid w:val="00926E6B"/>
    <w:rsid w:val="00930FDE"/>
    <w:rsid w:val="00931C23"/>
    <w:rsid w:val="00932FED"/>
    <w:rsid w:val="00934A3C"/>
    <w:rsid w:val="009356F5"/>
    <w:rsid w:val="0094536D"/>
    <w:rsid w:val="0094536F"/>
    <w:rsid w:val="0094584C"/>
    <w:rsid w:val="00946EE8"/>
    <w:rsid w:val="00954D42"/>
    <w:rsid w:val="00961D4C"/>
    <w:rsid w:val="00962E6F"/>
    <w:rsid w:val="00966788"/>
    <w:rsid w:val="00974D15"/>
    <w:rsid w:val="00976033"/>
    <w:rsid w:val="009805EB"/>
    <w:rsid w:val="00984FCC"/>
    <w:rsid w:val="00985460"/>
    <w:rsid w:val="00991975"/>
    <w:rsid w:val="00995D39"/>
    <w:rsid w:val="00996BAC"/>
    <w:rsid w:val="00997AC2"/>
    <w:rsid w:val="009A1E25"/>
    <w:rsid w:val="009A263D"/>
    <w:rsid w:val="009A406F"/>
    <w:rsid w:val="009A5CED"/>
    <w:rsid w:val="009B0AE2"/>
    <w:rsid w:val="009B37B7"/>
    <w:rsid w:val="009B4605"/>
    <w:rsid w:val="009B54EE"/>
    <w:rsid w:val="009B614B"/>
    <w:rsid w:val="009B7C1E"/>
    <w:rsid w:val="009C49F1"/>
    <w:rsid w:val="009D1509"/>
    <w:rsid w:val="009E0653"/>
    <w:rsid w:val="009E3639"/>
    <w:rsid w:val="009E4582"/>
    <w:rsid w:val="009E6D42"/>
    <w:rsid w:val="009F0033"/>
    <w:rsid w:val="009F1C2A"/>
    <w:rsid w:val="009F20BB"/>
    <w:rsid w:val="00A022C4"/>
    <w:rsid w:val="00A10A89"/>
    <w:rsid w:val="00A17DE9"/>
    <w:rsid w:val="00A20F4D"/>
    <w:rsid w:val="00A24CD0"/>
    <w:rsid w:val="00A256F2"/>
    <w:rsid w:val="00A30522"/>
    <w:rsid w:val="00A32800"/>
    <w:rsid w:val="00A33F74"/>
    <w:rsid w:val="00A35813"/>
    <w:rsid w:val="00A457B9"/>
    <w:rsid w:val="00A4663F"/>
    <w:rsid w:val="00A51478"/>
    <w:rsid w:val="00A55E03"/>
    <w:rsid w:val="00A5784D"/>
    <w:rsid w:val="00A60674"/>
    <w:rsid w:val="00A6208F"/>
    <w:rsid w:val="00A63701"/>
    <w:rsid w:val="00A63A7A"/>
    <w:rsid w:val="00A75A49"/>
    <w:rsid w:val="00A77AFF"/>
    <w:rsid w:val="00A841EB"/>
    <w:rsid w:val="00A85302"/>
    <w:rsid w:val="00A94151"/>
    <w:rsid w:val="00A96021"/>
    <w:rsid w:val="00A9722A"/>
    <w:rsid w:val="00AB2B9E"/>
    <w:rsid w:val="00AB539C"/>
    <w:rsid w:val="00AB59C5"/>
    <w:rsid w:val="00AC0460"/>
    <w:rsid w:val="00AC3934"/>
    <w:rsid w:val="00AC5C02"/>
    <w:rsid w:val="00AC754D"/>
    <w:rsid w:val="00AC7F98"/>
    <w:rsid w:val="00AD3143"/>
    <w:rsid w:val="00AD316B"/>
    <w:rsid w:val="00AD729D"/>
    <w:rsid w:val="00AD77FA"/>
    <w:rsid w:val="00AE7B2C"/>
    <w:rsid w:val="00AF2437"/>
    <w:rsid w:val="00AF27F6"/>
    <w:rsid w:val="00AF38C0"/>
    <w:rsid w:val="00AF3E8E"/>
    <w:rsid w:val="00AF63C4"/>
    <w:rsid w:val="00B04AE5"/>
    <w:rsid w:val="00B07A10"/>
    <w:rsid w:val="00B07BD8"/>
    <w:rsid w:val="00B11BB4"/>
    <w:rsid w:val="00B11E45"/>
    <w:rsid w:val="00B16D76"/>
    <w:rsid w:val="00B20EDA"/>
    <w:rsid w:val="00B23163"/>
    <w:rsid w:val="00B2458F"/>
    <w:rsid w:val="00B266F2"/>
    <w:rsid w:val="00B314DB"/>
    <w:rsid w:val="00B32339"/>
    <w:rsid w:val="00B3411A"/>
    <w:rsid w:val="00B35509"/>
    <w:rsid w:val="00B427A8"/>
    <w:rsid w:val="00B47FD4"/>
    <w:rsid w:val="00B521CE"/>
    <w:rsid w:val="00B52DF4"/>
    <w:rsid w:val="00B52F94"/>
    <w:rsid w:val="00B54DAD"/>
    <w:rsid w:val="00B54F46"/>
    <w:rsid w:val="00B55AE9"/>
    <w:rsid w:val="00B57113"/>
    <w:rsid w:val="00B607CC"/>
    <w:rsid w:val="00B6246B"/>
    <w:rsid w:val="00B64837"/>
    <w:rsid w:val="00B66101"/>
    <w:rsid w:val="00B700F1"/>
    <w:rsid w:val="00B745A1"/>
    <w:rsid w:val="00B76B21"/>
    <w:rsid w:val="00B77DC9"/>
    <w:rsid w:val="00B80CC3"/>
    <w:rsid w:val="00B86B10"/>
    <w:rsid w:val="00B86DF4"/>
    <w:rsid w:val="00B86E2B"/>
    <w:rsid w:val="00B87EEA"/>
    <w:rsid w:val="00B93119"/>
    <w:rsid w:val="00B94E61"/>
    <w:rsid w:val="00BA0E12"/>
    <w:rsid w:val="00BA5E6B"/>
    <w:rsid w:val="00BA5FC9"/>
    <w:rsid w:val="00BA72B5"/>
    <w:rsid w:val="00BC094C"/>
    <w:rsid w:val="00BC0988"/>
    <w:rsid w:val="00BC1F0F"/>
    <w:rsid w:val="00BC5E54"/>
    <w:rsid w:val="00BD1613"/>
    <w:rsid w:val="00BE2A5B"/>
    <w:rsid w:val="00BE2E46"/>
    <w:rsid w:val="00BF0AAC"/>
    <w:rsid w:val="00BF2669"/>
    <w:rsid w:val="00BF5BB3"/>
    <w:rsid w:val="00C0114F"/>
    <w:rsid w:val="00C04432"/>
    <w:rsid w:val="00C064BB"/>
    <w:rsid w:val="00C06A42"/>
    <w:rsid w:val="00C070DF"/>
    <w:rsid w:val="00C07EAA"/>
    <w:rsid w:val="00C12ECE"/>
    <w:rsid w:val="00C1762B"/>
    <w:rsid w:val="00C301A9"/>
    <w:rsid w:val="00C3085B"/>
    <w:rsid w:val="00C46D8F"/>
    <w:rsid w:val="00C47C9F"/>
    <w:rsid w:val="00C55839"/>
    <w:rsid w:val="00C55E62"/>
    <w:rsid w:val="00C57450"/>
    <w:rsid w:val="00C60E1C"/>
    <w:rsid w:val="00C670FF"/>
    <w:rsid w:val="00C704C7"/>
    <w:rsid w:val="00C7344C"/>
    <w:rsid w:val="00C74DA2"/>
    <w:rsid w:val="00C75C77"/>
    <w:rsid w:val="00C77A76"/>
    <w:rsid w:val="00C835A0"/>
    <w:rsid w:val="00C92000"/>
    <w:rsid w:val="00C92EC9"/>
    <w:rsid w:val="00C934BE"/>
    <w:rsid w:val="00C94AC5"/>
    <w:rsid w:val="00C95585"/>
    <w:rsid w:val="00CA62A0"/>
    <w:rsid w:val="00CA6A64"/>
    <w:rsid w:val="00CA6CAB"/>
    <w:rsid w:val="00CB486A"/>
    <w:rsid w:val="00CC412C"/>
    <w:rsid w:val="00CD40FA"/>
    <w:rsid w:val="00CD4B0A"/>
    <w:rsid w:val="00CD506E"/>
    <w:rsid w:val="00CD759A"/>
    <w:rsid w:val="00CE3EE3"/>
    <w:rsid w:val="00CF0B4A"/>
    <w:rsid w:val="00CF5805"/>
    <w:rsid w:val="00D00A3B"/>
    <w:rsid w:val="00D028FE"/>
    <w:rsid w:val="00D02FE7"/>
    <w:rsid w:val="00D12582"/>
    <w:rsid w:val="00D126E7"/>
    <w:rsid w:val="00D27DDB"/>
    <w:rsid w:val="00D30472"/>
    <w:rsid w:val="00D318CC"/>
    <w:rsid w:val="00D3569A"/>
    <w:rsid w:val="00D3571C"/>
    <w:rsid w:val="00D4483C"/>
    <w:rsid w:val="00D453A1"/>
    <w:rsid w:val="00D46F37"/>
    <w:rsid w:val="00D55970"/>
    <w:rsid w:val="00D56B50"/>
    <w:rsid w:val="00D60C8D"/>
    <w:rsid w:val="00D62DD2"/>
    <w:rsid w:val="00D63D02"/>
    <w:rsid w:val="00D64A01"/>
    <w:rsid w:val="00D716FD"/>
    <w:rsid w:val="00D725BC"/>
    <w:rsid w:val="00D73198"/>
    <w:rsid w:val="00D74602"/>
    <w:rsid w:val="00D804FF"/>
    <w:rsid w:val="00D836A8"/>
    <w:rsid w:val="00D83E61"/>
    <w:rsid w:val="00D92267"/>
    <w:rsid w:val="00D9427C"/>
    <w:rsid w:val="00D94CA7"/>
    <w:rsid w:val="00D95C18"/>
    <w:rsid w:val="00DA05AB"/>
    <w:rsid w:val="00DA05D4"/>
    <w:rsid w:val="00DA1E4E"/>
    <w:rsid w:val="00DA3099"/>
    <w:rsid w:val="00DA4AEB"/>
    <w:rsid w:val="00DA4E67"/>
    <w:rsid w:val="00DB0415"/>
    <w:rsid w:val="00DB0DD0"/>
    <w:rsid w:val="00DB1C5A"/>
    <w:rsid w:val="00DB4F55"/>
    <w:rsid w:val="00DC0E3E"/>
    <w:rsid w:val="00DC54BB"/>
    <w:rsid w:val="00DD0F4F"/>
    <w:rsid w:val="00DD6E67"/>
    <w:rsid w:val="00DD7237"/>
    <w:rsid w:val="00DE366A"/>
    <w:rsid w:val="00DE37DF"/>
    <w:rsid w:val="00DE465E"/>
    <w:rsid w:val="00DE4796"/>
    <w:rsid w:val="00DF2265"/>
    <w:rsid w:val="00DF2B78"/>
    <w:rsid w:val="00DF44F8"/>
    <w:rsid w:val="00DF5C46"/>
    <w:rsid w:val="00DF7178"/>
    <w:rsid w:val="00E01651"/>
    <w:rsid w:val="00E0632F"/>
    <w:rsid w:val="00E105DB"/>
    <w:rsid w:val="00E12784"/>
    <w:rsid w:val="00E12ACF"/>
    <w:rsid w:val="00E14F6E"/>
    <w:rsid w:val="00E211BA"/>
    <w:rsid w:val="00E23BE0"/>
    <w:rsid w:val="00E249D2"/>
    <w:rsid w:val="00E26077"/>
    <w:rsid w:val="00E35A18"/>
    <w:rsid w:val="00E36997"/>
    <w:rsid w:val="00E37ED4"/>
    <w:rsid w:val="00E46780"/>
    <w:rsid w:val="00E47B3B"/>
    <w:rsid w:val="00E55777"/>
    <w:rsid w:val="00E57DDF"/>
    <w:rsid w:val="00E6218D"/>
    <w:rsid w:val="00E6305A"/>
    <w:rsid w:val="00E63E52"/>
    <w:rsid w:val="00E74B10"/>
    <w:rsid w:val="00E756A1"/>
    <w:rsid w:val="00E82EEE"/>
    <w:rsid w:val="00E8707A"/>
    <w:rsid w:val="00E92536"/>
    <w:rsid w:val="00E93044"/>
    <w:rsid w:val="00E9477F"/>
    <w:rsid w:val="00EA06CF"/>
    <w:rsid w:val="00EB29E1"/>
    <w:rsid w:val="00EB4DAA"/>
    <w:rsid w:val="00EB72B4"/>
    <w:rsid w:val="00EC0194"/>
    <w:rsid w:val="00EC5937"/>
    <w:rsid w:val="00EC7C5D"/>
    <w:rsid w:val="00ED0A28"/>
    <w:rsid w:val="00ED0BE2"/>
    <w:rsid w:val="00ED144C"/>
    <w:rsid w:val="00ED3020"/>
    <w:rsid w:val="00ED59E3"/>
    <w:rsid w:val="00EE16AD"/>
    <w:rsid w:val="00EE23D8"/>
    <w:rsid w:val="00EE2E16"/>
    <w:rsid w:val="00F00894"/>
    <w:rsid w:val="00F010A0"/>
    <w:rsid w:val="00F03A94"/>
    <w:rsid w:val="00F05E87"/>
    <w:rsid w:val="00F06479"/>
    <w:rsid w:val="00F124DA"/>
    <w:rsid w:val="00F1421C"/>
    <w:rsid w:val="00F156F1"/>
    <w:rsid w:val="00F20FAB"/>
    <w:rsid w:val="00F2509C"/>
    <w:rsid w:val="00F334E4"/>
    <w:rsid w:val="00F379CA"/>
    <w:rsid w:val="00F412BE"/>
    <w:rsid w:val="00F426EA"/>
    <w:rsid w:val="00F45CE6"/>
    <w:rsid w:val="00F57B3A"/>
    <w:rsid w:val="00F57FDC"/>
    <w:rsid w:val="00F63043"/>
    <w:rsid w:val="00F64018"/>
    <w:rsid w:val="00F663EF"/>
    <w:rsid w:val="00F67193"/>
    <w:rsid w:val="00F715BF"/>
    <w:rsid w:val="00F7233F"/>
    <w:rsid w:val="00F73858"/>
    <w:rsid w:val="00F81A8E"/>
    <w:rsid w:val="00F83FA3"/>
    <w:rsid w:val="00F85E7B"/>
    <w:rsid w:val="00F862F1"/>
    <w:rsid w:val="00F906E1"/>
    <w:rsid w:val="00FA15E4"/>
    <w:rsid w:val="00FA2F57"/>
    <w:rsid w:val="00FA51CE"/>
    <w:rsid w:val="00FB1CA1"/>
    <w:rsid w:val="00FB3116"/>
    <w:rsid w:val="00FB3819"/>
    <w:rsid w:val="00FB3834"/>
    <w:rsid w:val="00FC047C"/>
    <w:rsid w:val="00FC3C14"/>
    <w:rsid w:val="00FD33D3"/>
    <w:rsid w:val="00FE2555"/>
    <w:rsid w:val="00FE292D"/>
    <w:rsid w:val="00FE3A9F"/>
    <w:rsid w:val="00FF47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3198"/>
    <w:pPr>
      <w:spacing w:after="200" w:line="276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F85E7B"/>
    <w:pPr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uiPriority w:val="99"/>
    <w:rsid w:val="00F85E7B"/>
    <w:pPr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9044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0449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99"/>
    <w:qFormat/>
    <w:rsid w:val="00D46F37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rsid w:val="00404B4B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404B4B"/>
    <w:rPr>
      <w:rFonts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rsid w:val="00404B4B"/>
    <w:rPr>
      <w:rFonts w:cs="Times New Roman"/>
      <w:vertAlign w:val="superscript"/>
    </w:rPr>
  </w:style>
  <w:style w:type="paragraph" w:styleId="Header">
    <w:name w:val="header"/>
    <w:basedOn w:val="Normal"/>
    <w:link w:val="HeaderChar"/>
    <w:uiPriority w:val="99"/>
    <w:rsid w:val="004371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437168"/>
    <w:rPr>
      <w:rFonts w:cs="Times New Roman"/>
    </w:rPr>
  </w:style>
  <w:style w:type="paragraph" w:styleId="Footer">
    <w:name w:val="footer"/>
    <w:basedOn w:val="Normal"/>
    <w:link w:val="FooterChar"/>
    <w:uiPriority w:val="99"/>
    <w:rsid w:val="004371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437168"/>
    <w:rPr>
      <w:rFonts w:cs="Times New Roman"/>
    </w:rPr>
  </w:style>
  <w:style w:type="paragraph" w:styleId="EndnoteText">
    <w:name w:val="endnote text"/>
    <w:basedOn w:val="Normal"/>
    <w:link w:val="EndnoteTextChar"/>
    <w:uiPriority w:val="99"/>
    <w:semiHidden/>
    <w:rsid w:val="0060522E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locked/>
    <w:rsid w:val="0060522E"/>
    <w:rPr>
      <w:rFonts w:cs="Times New Roman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rsid w:val="0060522E"/>
    <w:rPr>
      <w:rFonts w:cs="Times New Roman"/>
      <w:vertAlign w:val="superscript"/>
    </w:rPr>
  </w:style>
  <w:style w:type="table" w:styleId="TableGrid">
    <w:name w:val="Table Grid"/>
    <w:basedOn w:val="TableNormal"/>
    <w:uiPriority w:val="99"/>
    <w:rsid w:val="00F05E87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">
    <w:name w:val="Без интервала Знак"/>
    <w:link w:val="a0"/>
    <w:uiPriority w:val="99"/>
    <w:locked/>
    <w:rsid w:val="00810F75"/>
    <w:rPr>
      <w:rFonts w:ascii="Times New Roman" w:hAnsi="Times New Roman"/>
      <w:sz w:val="22"/>
      <w:lang w:val="ru-RU" w:eastAsia="en-US"/>
    </w:rPr>
  </w:style>
  <w:style w:type="paragraph" w:customStyle="1" w:styleId="a0">
    <w:name w:val="Без интервала"/>
    <w:link w:val="a"/>
    <w:uiPriority w:val="99"/>
    <w:rsid w:val="00810F75"/>
    <w:rPr>
      <w:rFonts w:ascii="Times New Roman" w:hAnsi="Times New Roman"/>
      <w:lang w:eastAsia="en-US"/>
    </w:rPr>
  </w:style>
  <w:style w:type="character" w:styleId="Hyperlink">
    <w:name w:val="Hyperlink"/>
    <w:basedOn w:val="DefaultParagraphFont"/>
    <w:uiPriority w:val="99"/>
    <w:rsid w:val="007F558C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37F015105DE8713024760FBE09EC27F04D432020AC4B20ACAB97B78BBD075CCF68B3A0148B28517EByFJ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992D540927CCC5423DCF74E3DB3115518C5CE3944333F84863E2402E4C5364F3B4A9F496C78C076Q3iEK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9F089097CD8BDD680126F5A4347D4C1E0F95B5CF9E5F53599D2C4D7DA5YEyEJ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1282</TotalTime>
  <Pages>7</Pages>
  <Words>1847</Words>
  <Characters>10531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DressNV</dc:creator>
  <cp:keywords/>
  <dc:description/>
  <cp:lastModifiedBy>1</cp:lastModifiedBy>
  <cp:revision>24</cp:revision>
  <cp:lastPrinted>2017-09-18T09:52:00Z</cp:lastPrinted>
  <dcterms:created xsi:type="dcterms:W3CDTF">2017-07-27T05:13:00Z</dcterms:created>
  <dcterms:modified xsi:type="dcterms:W3CDTF">2017-09-18T09:53:00Z</dcterms:modified>
</cp:coreProperties>
</file>